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58193F" w14:textId="77777777" w:rsidR="006E217C" w:rsidRDefault="00CA745C" w:rsidP="00137E7D">
      <w:pPr>
        <w:spacing w:before="240"/>
      </w:pPr>
      <w:r>
        <w:rPr>
          <w:noProof/>
          <w:lang w:val="de-CH" w:eastAsia="de-CH"/>
        </w:rPr>
        <w:drawing>
          <wp:anchor distT="0" distB="0" distL="114300" distR="114300" simplePos="0" relativeHeight="251668480" behindDoc="0" locked="0" layoutInCell="1" allowOverlap="1" wp14:anchorId="3D2C5E2C" wp14:editId="5F353DE5">
            <wp:simplePos x="0" y="0"/>
            <wp:positionH relativeFrom="column">
              <wp:posOffset>6366510</wp:posOffset>
            </wp:positionH>
            <wp:positionV relativeFrom="paragraph">
              <wp:posOffset>98425</wp:posOffset>
            </wp:positionV>
            <wp:extent cx="3152775" cy="1177290"/>
            <wp:effectExtent l="0" t="0" r="9525" b="3810"/>
            <wp:wrapNone/>
            <wp:docPr id="413123371" name="Grafik 9" descr="Ein Bild, das Schwarz, Dunkelhei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123371" name="Grafik 9" descr="Ein Bild, das Schwarz, Dunkelheit enthält.&#10;&#10;KI-generierte Inhalte können fehlerhaft sein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17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1BC">
        <w:rPr>
          <w:noProof/>
          <w:lang w:val="de-CH" w:eastAsia="de-CH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32D291A" wp14:editId="341E3C77">
                <wp:simplePos x="0" y="0"/>
                <wp:positionH relativeFrom="page">
                  <wp:posOffset>8430260</wp:posOffset>
                </wp:positionH>
                <wp:positionV relativeFrom="page">
                  <wp:posOffset>364490</wp:posOffset>
                </wp:positionV>
                <wp:extent cx="1853565" cy="214630"/>
                <wp:effectExtent l="0" t="0" r="13335" b="13970"/>
                <wp:wrapNone/>
                <wp:docPr id="1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3565" cy="214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B3BD88" w14:textId="77777777" w:rsidR="00177787" w:rsidRPr="00B2251A" w:rsidRDefault="00177787" w:rsidP="00177787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color w:val="0079BC"/>
                                <w:sz w:val="18"/>
                                <w:szCs w:val="18"/>
                              </w:rPr>
                            </w:pPr>
                            <w:r w:rsidRPr="00B2251A">
                              <w:rPr>
                                <w:rFonts w:ascii="Arial" w:hAnsi="Arial" w:cs="Arial"/>
                                <w:b/>
                                <w:color w:val="0079BC"/>
                                <w:sz w:val="18"/>
                                <w:szCs w:val="18"/>
                              </w:rPr>
                              <w:t>www.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79BC"/>
                                <w:sz w:val="18"/>
                                <w:szCs w:val="18"/>
                              </w:rPr>
                              <w:t>ref</w:t>
                            </w:r>
                            <w:r w:rsidR="00137E7D">
                              <w:rPr>
                                <w:rFonts w:ascii="Arial" w:hAnsi="Arial" w:cs="Arial"/>
                                <w:b/>
                                <w:color w:val="0079BC"/>
                                <w:sz w:val="18"/>
                                <w:szCs w:val="18"/>
                              </w:rPr>
                              <w:t>rueti</w:t>
                            </w:r>
                            <w:r w:rsidRPr="00B2251A">
                              <w:rPr>
                                <w:rFonts w:ascii="Arial" w:hAnsi="Arial" w:cs="Arial"/>
                                <w:b/>
                                <w:color w:val="0079BC"/>
                                <w:sz w:val="18"/>
                                <w:szCs w:val="18"/>
                              </w:rPr>
                              <w:t>.ch</w:t>
                            </w:r>
                          </w:p>
                          <w:p w14:paraId="167AF448" w14:textId="77777777" w:rsidR="00E474AF" w:rsidRDefault="00E474AF" w:rsidP="003F7FC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type w14:anchorId="432D291A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663.8pt;margin-top:28.7pt;width:145.95pt;height:16.9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" filled="f" stroked="f">
                <v:textbox inset="0,0,0,0">
                  <w:txbxContent>
                    <w:p w14:paraId="7CB3BD88" w14:textId="77777777" w:rsidR="00177787" w:rsidRPr="00B2251A" w:rsidRDefault="00177787" w:rsidP="00177787">
                      <w:pPr>
                        <w:jc w:val="right"/>
                        <w:rPr>
                          <w:rFonts w:ascii="Arial" w:hAnsi="Arial" w:cs="Arial"/>
                          <w:b/>
                          <w:color w:val="0079BC"/>
                          <w:sz w:val="18"/>
                          <w:szCs w:val="18"/>
                        </w:rPr>
                      </w:pPr>
                      <w:r w:rsidRPr="00B2251A">
                        <w:rPr>
                          <w:rFonts w:ascii="Arial" w:hAnsi="Arial" w:cs="Arial"/>
                          <w:b/>
                          <w:color w:val="0079BC"/>
                          <w:sz w:val="18"/>
                          <w:szCs w:val="18"/>
                        </w:rPr>
                        <w:t>www.</w:t>
                      </w:r>
                      <w:r>
                        <w:rPr>
                          <w:rFonts w:ascii="Arial" w:hAnsi="Arial" w:cs="Arial"/>
                          <w:b/>
                          <w:color w:val="0079BC"/>
                          <w:sz w:val="18"/>
                          <w:szCs w:val="18"/>
                        </w:rPr>
                        <w:t>ref</w:t>
                      </w:r>
                      <w:r w:rsidR="00137E7D">
                        <w:rPr>
                          <w:rFonts w:ascii="Arial" w:hAnsi="Arial" w:cs="Arial"/>
                          <w:b/>
                          <w:color w:val="0079BC"/>
                          <w:sz w:val="18"/>
                          <w:szCs w:val="18"/>
                        </w:rPr>
                        <w:t>rueti</w:t>
                      </w:r>
                      <w:r w:rsidRPr="00B2251A">
                        <w:rPr>
                          <w:rFonts w:ascii="Arial" w:hAnsi="Arial" w:cs="Arial"/>
                          <w:b/>
                          <w:color w:val="0079BC"/>
                          <w:sz w:val="18"/>
                          <w:szCs w:val="18"/>
                        </w:rPr>
                        <w:t>.ch</w:t>
                      </w:r>
                    </w:p>
                    <w:p w14:paraId="167AF448" w14:textId="77777777" w:rsidR="00E474AF" w:rsidRDefault="00E474AF" w:rsidP="003F7FCF"/>
                  </w:txbxContent>
                </v:textbox>
                <w10:wrap anchorx="page" anchory="page"/>
              </v:shape>
            </w:pict>
          </mc:Fallback>
        </mc:AlternateContent>
      </w:r>
      <w:r w:rsidR="007E1C98">
        <w:rPr>
          <w:noProof/>
          <w:lang w:val="de-CH" w:eastAsia="de-CH"/>
        </w:rPr>
        <mc:AlternateContent>
          <mc:Choice Requires="wps">
            <w:drawing>
              <wp:anchor distT="0" distB="0" distL="114300" distR="114300" simplePos="0" relativeHeight="251667456" behindDoc="0" locked="1" layoutInCell="1" allowOverlap="1" wp14:anchorId="62114413" wp14:editId="659C416E">
                <wp:simplePos x="0" y="0"/>
                <wp:positionH relativeFrom="page">
                  <wp:posOffset>805180</wp:posOffset>
                </wp:positionH>
                <wp:positionV relativeFrom="page">
                  <wp:posOffset>1220470</wp:posOffset>
                </wp:positionV>
                <wp:extent cx="3959860" cy="6055360"/>
                <wp:effectExtent l="0" t="0" r="2540" b="2540"/>
                <wp:wrapNone/>
                <wp:docPr id="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9860" cy="605536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136408" w14:textId="2ED36179" w:rsidR="00D20847" w:rsidRPr="00642642" w:rsidRDefault="006F25F4" w:rsidP="006F25F4">
                            <w:pPr>
                              <w:pStyle w:val="-FrontKurzinfo"/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642642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Bettagsgottesdienst</w:t>
                            </w:r>
                            <w:proofErr w:type="spellEnd"/>
                          </w:p>
                          <w:p w14:paraId="65710268" w14:textId="0124EED2" w:rsidR="00D20847" w:rsidRPr="009E1F5B" w:rsidRDefault="00D20847" w:rsidP="006F25F4">
                            <w:pPr>
                              <w:pStyle w:val="-FrontKurzinfo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Sonntag, </w:t>
                            </w:r>
                            <w:r w:rsidR="006F25F4"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2</w:t>
                            </w:r>
                            <w:r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0. </w:t>
                            </w:r>
                            <w:r w:rsidR="006F25F4"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Sept</w:t>
                            </w:r>
                            <w:r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ember, 10 Uhr, Kirche</w:t>
                            </w:r>
                          </w:p>
                          <w:p w14:paraId="3B76360F" w14:textId="12E258E8" w:rsidR="00D20847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Zusammen mit dem </w:t>
                            </w:r>
                            <w:proofErr w:type="spellStart"/>
                            <w:r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Rütner</w:t>
                            </w:r>
                            <w:proofErr w:type="spellEnd"/>
                            <w:r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Chor führen wir Chorwerke zum Bettag auf.</w:t>
                            </w:r>
                          </w:p>
                          <w:p w14:paraId="4104B4F7" w14:textId="77777777" w:rsidR="00D20847" w:rsidRPr="009E1F5B" w:rsidRDefault="00D20847" w:rsidP="006F25F4">
                            <w:pPr>
                              <w:pStyle w:val="-FrontKurzinfo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Leitung: Andreas Zwingli, Kantor und Organist</w:t>
                            </w:r>
                          </w:p>
                          <w:p w14:paraId="6C9F4790" w14:textId="639FDE6E" w:rsidR="00D20847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ab/>
                            </w:r>
                            <w:r w:rsid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Guido Staubli, Chorleiter</w:t>
                            </w:r>
                          </w:p>
                          <w:p w14:paraId="2AC229D5" w14:textId="3FAD575A" w:rsidR="00D20847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Proben:</w:t>
                            </w:r>
                          </w:p>
                          <w:p w14:paraId="64BEDB4B" w14:textId="05B822EE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Donnerstag, 27. August 19.30-21.30</w:t>
                            </w:r>
                          </w:p>
                          <w:p w14:paraId="438E0503" w14:textId="74941741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Dienstag, 1. September 19.00-21.00</w:t>
                            </w:r>
                          </w:p>
                          <w:p w14:paraId="5967741E" w14:textId="5CEC5CE1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Donnerstag 10. September 19.00-21.00</w:t>
                            </w:r>
                          </w:p>
                          <w:p w14:paraId="0180A0FF" w14:textId="60DE4D0F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 xml:space="preserve">Dienstag, 15. September 19.00-21.00 </w:t>
                            </w:r>
                            <w:proofErr w:type="spellStart"/>
                            <w:r w:rsidRPr="009E1F5B">
                              <w:rPr>
                                <w:color w:val="000000" w:themeColor="text1"/>
                              </w:rPr>
                              <w:t>Ref</w:t>
                            </w:r>
                            <w:proofErr w:type="spellEnd"/>
                            <w:r w:rsidRPr="009E1F5B">
                              <w:rPr>
                                <w:color w:val="000000" w:themeColor="text1"/>
                              </w:rPr>
                              <w:t>. Kirche</w:t>
                            </w:r>
                          </w:p>
                          <w:p w14:paraId="4E17CDC5" w14:textId="6A476CC7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 xml:space="preserve">Hauptprobe, Samstag 19. September 13.00-15.30 </w:t>
                            </w:r>
                            <w:proofErr w:type="spellStart"/>
                            <w:r w:rsidRPr="009E1F5B">
                              <w:rPr>
                                <w:color w:val="000000" w:themeColor="text1"/>
                              </w:rPr>
                              <w:t>Ref.Kirche</w:t>
                            </w:r>
                            <w:proofErr w:type="spellEnd"/>
                          </w:p>
                          <w:p w14:paraId="15B56F4B" w14:textId="4819ADC4" w:rsidR="006F25F4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 xml:space="preserve">Sonntag 20. September 9.00 Vorprobe </w:t>
                            </w:r>
                            <w:proofErr w:type="spellStart"/>
                            <w:r w:rsidRPr="009E1F5B">
                              <w:rPr>
                                <w:color w:val="000000" w:themeColor="text1"/>
                              </w:rPr>
                              <w:t>Ref</w:t>
                            </w:r>
                            <w:proofErr w:type="spellEnd"/>
                            <w:r w:rsidRPr="009E1F5B">
                              <w:rPr>
                                <w:color w:val="000000" w:themeColor="text1"/>
                              </w:rPr>
                              <w:t>. Kirche</w:t>
                            </w:r>
                          </w:p>
                          <w:p w14:paraId="35604528" w14:textId="77777777" w:rsidR="009E1F5B" w:rsidRPr="009E1F5B" w:rsidRDefault="009E1F5B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</w:p>
                          <w:p w14:paraId="1F8D8C31" w14:textId="0F97DD8F" w:rsidR="00D20847" w:rsidRPr="009E1F5B" w:rsidRDefault="00D20847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</w:p>
                          <w:p w14:paraId="36A9128B" w14:textId="77777777" w:rsidR="009E1F5B" w:rsidRPr="00642642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642642">
                              <w:rPr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Adventssingen</w:t>
                            </w:r>
                            <w:r w:rsidRPr="00642642"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4A07A427" w14:textId="036EE409" w:rsidR="006F25F4" w:rsidRPr="009E1F5B" w:rsidRDefault="009E1F5B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 xml:space="preserve">Sonntag, </w:t>
                            </w:r>
                            <w:r w:rsidR="006F25F4" w:rsidRPr="009E1F5B">
                              <w:rPr>
                                <w:color w:val="000000" w:themeColor="text1"/>
                              </w:rPr>
                              <w:t xml:space="preserve">3. Advent, 13. Dezember 16 Uhr </w:t>
                            </w:r>
                            <w:proofErr w:type="spellStart"/>
                            <w:r w:rsidR="006F25F4" w:rsidRPr="009E1F5B">
                              <w:rPr>
                                <w:color w:val="000000" w:themeColor="text1"/>
                              </w:rPr>
                              <w:t>Ref</w:t>
                            </w:r>
                            <w:proofErr w:type="spellEnd"/>
                            <w:r w:rsidR="006F25F4" w:rsidRPr="009E1F5B">
                              <w:rPr>
                                <w:color w:val="000000" w:themeColor="text1"/>
                              </w:rPr>
                              <w:t>.</w:t>
                            </w:r>
                            <w:r w:rsidR="00673558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6F25F4" w:rsidRPr="009E1F5B">
                              <w:rPr>
                                <w:color w:val="000000" w:themeColor="text1"/>
                              </w:rPr>
                              <w:t>Kirche</w:t>
                            </w:r>
                          </w:p>
                          <w:p w14:paraId="50E7C6D5" w14:textId="692DB3D4" w:rsidR="007E1C98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Proben:</w:t>
                            </w:r>
                          </w:p>
                          <w:p w14:paraId="7D324270" w14:textId="6D67497C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Donnerstag 5. November 19.00-21.00</w:t>
                            </w:r>
                          </w:p>
                          <w:p w14:paraId="43F597A2" w14:textId="59399AEB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Dienstag 10. November 19.30-21.30 Singsaal Schanz</w:t>
                            </w:r>
                          </w:p>
                          <w:p w14:paraId="19D77677" w14:textId="4BDE170A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 xml:space="preserve">Donnerstag 19. November 19.00-21.00 </w:t>
                            </w:r>
                          </w:p>
                          <w:p w14:paraId="4270516C" w14:textId="026A7DFA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Samstag 28. November 10.00-13.00</w:t>
                            </w:r>
                          </w:p>
                          <w:p w14:paraId="372D485E" w14:textId="72352CD5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Donnerstag 3. Dezember 19.00-21.00</w:t>
                            </w:r>
                          </w:p>
                          <w:p w14:paraId="667B11E9" w14:textId="57B95294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Samstag 12. Dezember 13.00-17 Uhr</w:t>
                            </w:r>
                          </w:p>
                          <w:p w14:paraId="0D7C703F" w14:textId="77777777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</w:p>
                          <w:p w14:paraId="41C1FB5F" w14:textId="0F6A12A2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Wir bitten um eure Anmeldung, jeweils gerne 1 Monat vor Projektstart. Über eure Teilnahme freue ich mich sehr!</w:t>
                            </w:r>
                          </w:p>
                          <w:p w14:paraId="4B0B69A3" w14:textId="7F7C1AAD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br/>
                              <w:t>Andreas Zwingli, Kantor und Organist</w:t>
                            </w:r>
                          </w:p>
                          <w:p w14:paraId="599F2E86" w14:textId="5B62C453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079 219 98 02</w:t>
                            </w:r>
                          </w:p>
                          <w:p w14:paraId="1F13016F" w14:textId="51346049" w:rsidR="006F25F4" w:rsidRPr="009E1F5B" w:rsidRDefault="00000000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hyperlink r:id="rId8" w:history="1">
                              <w:r w:rsidR="006F25F4" w:rsidRPr="009E1F5B">
                                <w:rPr>
                                  <w:rStyle w:val="Hyperlink"/>
                                  <w:color w:val="000000" w:themeColor="text1"/>
                                </w:rPr>
                                <w:t>andreas.zwingli@refrueti.ch</w:t>
                              </w:r>
                            </w:hyperlink>
                          </w:p>
                          <w:p w14:paraId="3DFBB830" w14:textId="6CB785AC" w:rsidR="006F25F4" w:rsidRPr="009E1F5B" w:rsidRDefault="006F25F4" w:rsidP="006F25F4">
                            <w:pPr>
                              <w:pStyle w:val="-FrontKurzinfo"/>
                              <w:rPr>
                                <w:color w:val="000000" w:themeColor="text1"/>
                              </w:rPr>
                            </w:pPr>
                            <w:r w:rsidRPr="009E1F5B">
                              <w:rPr>
                                <w:color w:val="000000" w:themeColor="text1"/>
                              </w:rPr>
                              <w:t>oder info@refrueti.ch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114413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7" type="#_x0000_t202" style="position:absolute;margin-left:63.4pt;margin-top:96.1pt;width:311.8pt;height:476.8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" fillcolor="white [3212]" stroked="f">
                <v:textbox>
                  <w:txbxContent>
                    <w:p w14:paraId="43136408" w14:textId="2ED36179" w:rsidR="00D20847" w:rsidRPr="00642642" w:rsidRDefault="006F25F4" w:rsidP="006F25F4">
                      <w:pPr>
                        <w:pStyle w:val="-FrontKurzinfo"/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proofErr w:type="spellStart"/>
                      <w:r w:rsidRPr="00642642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Bettagsgottesdienst</w:t>
                      </w:r>
                      <w:proofErr w:type="spellEnd"/>
                    </w:p>
                    <w:p w14:paraId="65710268" w14:textId="0124EED2" w:rsidR="00D20847" w:rsidRPr="009E1F5B" w:rsidRDefault="00D20847" w:rsidP="006F25F4">
                      <w:pPr>
                        <w:pStyle w:val="-FrontKurzinfo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Sonntag, </w:t>
                      </w:r>
                      <w:r w:rsidR="006F25F4"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>2</w:t>
                      </w:r>
                      <w:r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0. </w:t>
                      </w:r>
                      <w:r w:rsidR="006F25F4"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>Sept</w:t>
                      </w:r>
                      <w:r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>ember, 10 Uhr, Kirche</w:t>
                      </w:r>
                    </w:p>
                    <w:p w14:paraId="3B76360F" w14:textId="12E258E8" w:rsidR="00D20847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Zusammen mit dem </w:t>
                      </w:r>
                      <w:proofErr w:type="spellStart"/>
                      <w:r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>Rütner</w:t>
                      </w:r>
                      <w:proofErr w:type="spellEnd"/>
                      <w:r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Chor führen wir Chorwerke zum Bettag auf.</w:t>
                      </w:r>
                    </w:p>
                    <w:p w14:paraId="4104B4F7" w14:textId="77777777" w:rsidR="00D20847" w:rsidRPr="009E1F5B" w:rsidRDefault="00D20847" w:rsidP="006F25F4">
                      <w:pPr>
                        <w:pStyle w:val="-FrontKurzinfo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>Leitung: Andreas Zwingli, Kantor und Organist</w:t>
                      </w:r>
                    </w:p>
                    <w:p w14:paraId="6C9F4790" w14:textId="639FDE6E" w:rsidR="00D20847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ab/>
                      </w:r>
                      <w:r w:rsidR="009E1F5B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  </w:t>
                      </w:r>
                      <w:r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>Guido Staubli, Chorleiter</w:t>
                      </w:r>
                    </w:p>
                    <w:p w14:paraId="2AC229D5" w14:textId="3FAD575A" w:rsidR="00D20847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9E1F5B">
                        <w:rPr>
                          <w:color w:val="000000" w:themeColor="text1"/>
                          <w:sz w:val="24"/>
                          <w:szCs w:val="24"/>
                        </w:rPr>
                        <w:t>Proben:</w:t>
                      </w:r>
                    </w:p>
                    <w:p w14:paraId="64BEDB4B" w14:textId="05B822EE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Donnerstag, 27. August 19.30-21.30</w:t>
                      </w:r>
                    </w:p>
                    <w:p w14:paraId="438E0503" w14:textId="74941741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Dienstag, 1. September 19.00-21.00</w:t>
                      </w:r>
                    </w:p>
                    <w:p w14:paraId="5967741E" w14:textId="5CEC5CE1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Donnerstag 10. September 19.00-21.00</w:t>
                      </w:r>
                    </w:p>
                    <w:p w14:paraId="0180A0FF" w14:textId="60DE4D0F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 xml:space="preserve">Dienstag, 15. September 19.00-21.00 </w:t>
                      </w:r>
                      <w:proofErr w:type="spellStart"/>
                      <w:r w:rsidRPr="009E1F5B">
                        <w:rPr>
                          <w:color w:val="000000" w:themeColor="text1"/>
                        </w:rPr>
                        <w:t>Ref</w:t>
                      </w:r>
                      <w:proofErr w:type="spellEnd"/>
                      <w:r w:rsidRPr="009E1F5B">
                        <w:rPr>
                          <w:color w:val="000000" w:themeColor="text1"/>
                        </w:rPr>
                        <w:t>. Kirche</w:t>
                      </w:r>
                    </w:p>
                    <w:p w14:paraId="4E17CDC5" w14:textId="6A476CC7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 xml:space="preserve">Hauptprobe, Samstag 19. September 13.00-15.30 </w:t>
                      </w:r>
                      <w:proofErr w:type="spellStart"/>
                      <w:r w:rsidRPr="009E1F5B">
                        <w:rPr>
                          <w:color w:val="000000" w:themeColor="text1"/>
                        </w:rPr>
                        <w:t>Ref.Kirche</w:t>
                      </w:r>
                      <w:proofErr w:type="spellEnd"/>
                    </w:p>
                    <w:p w14:paraId="15B56F4B" w14:textId="4819ADC4" w:rsidR="006F25F4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 xml:space="preserve">Sonntag 20. September 9.00 Vorprobe </w:t>
                      </w:r>
                      <w:proofErr w:type="spellStart"/>
                      <w:r w:rsidRPr="009E1F5B">
                        <w:rPr>
                          <w:color w:val="000000" w:themeColor="text1"/>
                        </w:rPr>
                        <w:t>Ref</w:t>
                      </w:r>
                      <w:proofErr w:type="spellEnd"/>
                      <w:r w:rsidRPr="009E1F5B">
                        <w:rPr>
                          <w:color w:val="000000" w:themeColor="text1"/>
                        </w:rPr>
                        <w:t>. Kirche</w:t>
                      </w:r>
                    </w:p>
                    <w:p w14:paraId="35604528" w14:textId="77777777" w:rsidR="009E1F5B" w:rsidRPr="009E1F5B" w:rsidRDefault="009E1F5B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</w:p>
                    <w:p w14:paraId="1F8D8C31" w14:textId="0F97DD8F" w:rsidR="00D20847" w:rsidRPr="009E1F5B" w:rsidRDefault="00D20847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</w:p>
                    <w:p w14:paraId="36A9128B" w14:textId="77777777" w:rsidR="009E1F5B" w:rsidRPr="00642642" w:rsidRDefault="006F25F4" w:rsidP="006F25F4">
                      <w:pPr>
                        <w:pStyle w:val="-FrontKurzinfo"/>
                        <w:rPr>
                          <w:color w:val="000000" w:themeColor="text1"/>
                          <w:sz w:val="32"/>
                          <w:szCs w:val="32"/>
                        </w:rPr>
                      </w:pPr>
                      <w:r w:rsidRPr="00642642">
                        <w:rPr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Adventssingen</w:t>
                      </w:r>
                      <w:r w:rsidRPr="00642642">
                        <w:rPr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</w:p>
                    <w:p w14:paraId="4A07A427" w14:textId="036EE409" w:rsidR="006F25F4" w:rsidRPr="009E1F5B" w:rsidRDefault="009E1F5B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Sonntag, </w:t>
                      </w:r>
                      <w:r w:rsidR="006F25F4" w:rsidRPr="009E1F5B">
                        <w:rPr>
                          <w:color w:val="000000" w:themeColor="text1"/>
                        </w:rPr>
                        <w:t xml:space="preserve">3. Advent, 13. Dezember 16 Uhr </w:t>
                      </w:r>
                      <w:proofErr w:type="spellStart"/>
                      <w:r w:rsidR="006F25F4" w:rsidRPr="009E1F5B">
                        <w:rPr>
                          <w:color w:val="000000" w:themeColor="text1"/>
                        </w:rPr>
                        <w:t>Ref</w:t>
                      </w:r>
                      <w:proofErr w:type="spellEnd"/>
                      <w:r w:rsidR="006F25F4" w:rsidRPr="009E1F5B">
                        <w:rPr>
                          <w:color w:val="000000" w:themeColor="text1"/>
                        </w:rPr>
                        <w:t>.</w:t>
                      </w:r>
                      <w:r w:rsidR="00673558">
                        <w:rPr>
                          <w:color w:val="000000" w:themeColor="text1"/>
                        </w:rPr>
                        <w:t xml:space="preserve"> </w:t>
                      </w:r>
                      <w:r w:rsidR="006F25F4" w:rsidRPr="009E1F5B">
                        <w:rPr>
                          <w:color w:val="000000" w:themeColor="text1"/>
                        </w:rPr>
                        <w:t>Kirche</w:t>
                      </w:r>
                    </w:p>
                    <w:p w14:paraId="50E7C6D5" w14:textId="692DB3D4" w:rsidR="007E1C98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Proben:</w:t>
                      </w:r>
                    </w:p>
                    <w:p w14:paraId="7D324270" w14:textId="6D67497C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Donnerstag 5. November 19.00-21.00</w:t>
                      </w:r>
                    </w:p>
                    <w:p w14:paraId="43F597A2" w14:textId="59399AEB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Dienstag 10. November 19.30-21.30 Singsaal Schanz</w:t>
                      </w:r>
                    </w:p>
                    <w:p w14:paraId="19D77677" w14:textId="4BDE170A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 xml:space="preserve">Donnerstag 19. November 19.00-21.00 </w:t>
                      </w:r>
                    </w:p>
                    <w:p w14:paraId="4270516C" w14:textId="026A7DFA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Samstag 28. November 10.00-13.00</w:t>
                      </w:r>
                    </w:p>
                    <w:p w14:paraId="372D485E" w14:textId="72352CD5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Donnerstag 3. Dezember 19.00-21.00</w:t>
                      </w:r>
                    </w:p>
                    <w:p w14:paraId="667B11E9" w14:textId="57B95294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Samstag 12. Dezember 13.00-17 Uhr</w:t>
                      </w:r>
                    </w:p>
                    <w:p w14:paraId="0D7C703F" w14:textId="77777777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</w:p>
                    <w:p w14:paraId="41C1FB5F" w14:textId="0F6A12A2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Wir bitten um eure Anmeldung, jeweils gerne 1 Monat vor Projektstart. Über eure Teilnahme freue ich mich sehr!</w:t>
                      </w:r>
                    </w:p>
                    <w:p w14:paraId="4B0B69A3" w14:textId="7F7C1AAD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br/>
                        <w:t>Andreas Zwingli, Kantor und Organist</w:t>
                      </w:r>
                    </w:p>
                    <w:p w14:paraId="599F2E86" w14:textId="5B62C453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079 219 98 02</w:t>
                      </w:r>
                    </w:p>
                    <w:p w14:paraId="1F13016F" w14:textId="51346049" w:rsidR="006F25F4" w:rsidRPr="009E1F5B" w:rsidRDefault="00000000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hyperlink r:id="rId9" w:history="1">
                        <w:r w:rsidR="006F25F4" w:rsidRPr="009E1F5B">
                          <w:rPr>
                            <w:rStyle w:val="Hyperlink"/>
                            <w:color w:val="000000" w:themeColor="text1"/>
                          </w:rPr>
                          <w:t>andreas.zwingli@refrueti.ch</w:t>
                        </w:r>
                      </w:hyperlink>
                    </w:p>
                    <w:p w14:paraId="3DFBB830" w14:textId="6CB785AC" w:rsidR="006F25F4" w:rsidRPr="009E1F5B" w:rsidRDefault="006F25F4" w:rsidP="006F25F4">
                      <w:pPr>
                        <w:pStyle w:val="-FrontKurzinfo"/>
                        <w:rPr>
                          <w:color w:val="000000" w:themeColor="text1"/>
                        </w:rPr>
                      </w:pPr>
                      <w:r w:rsidRPr="009E1F5B">
                        <w:rPr>
                          <w:color w:val="000000" w:themeColor="text1"/>
                        </w:rPr>
                        <w:t>oder info@refrueti.ch</w:t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A0211D">
        <w:rPr>
          <w:noProof/>
          <w:lang w:val="de-CH" w:eastAsia="de-CH"/>
        </w:rPr>
        <mc:AlternateContent>
          <mc:Choice Requires="wps">
            <w:drawing>
              <wp:anchor distT="0" distB="0" distL="114300" distR="114300" simplePos="0" relativeHeight="251651584" behindDoc="0" locked="1" layoutInCell="1" allowOverlap="1" wp14:anchorId="1BE1F7EF" wp14:editId="51E27FBD">
                <wp:simplePos x="0" y="0"/>
                <wp:positionH relativeFrom="column">
                  <wp:posOffset>5366385</wp:posOffset>
                </wp:positionH>
                <wp:positionV relativeFrom="paragraph">
                  <wp:posOffset>2632075</wp:posOffset>
                </wp:positionV>
                <wp:extent cx="4100195" cy="3114675"/>
                <wp:effectExtent l="0" t="0" r="0" b="9525"/>
                <wp:wrapNone/>
                <wp:docPr id="14" name="Text Box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100195" cy="3114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585BE2" w14:textId="4EF3A340" w:rsidR="002E2B6E" w:rsidRPr="00B10DF4" w:rsidRDefault="002E2B6E" w:rsidP="00CD21BC">
                            <w:pPr>
                              <w:pStyle w:val="-FrontTitel"/>
                              <w:rPr>
                                <w:b/>
                                <w:bCs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</w:rPr>
                              <w:t>Musigfeischter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</w:rPr>
                              <w:t xml:space="preserve"> 202</w:t>
                            </w:r>
                            <w:r w:rsidR="004136BB">
                              <w:rPr>
                                <w:b/>
                                <w:bCs/>
                              </w:rPr>
                              <w:t>6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          </w:t>
                            </w:r>
                          </w:p>
                          <w:p w14:paraId="04B90E53" w14:textId="77777777" w:rsidR="002E2B6E" w:rsidRDefault="002E2B6E" w:rsidP="002E2B6E">
                            <w:pPr>
                              <w:pStyle w:val="-FrontTitel"/>
                              <w:spacing w:after="0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1C53E4F4" w14:textId="3C944778" w:rsidR="002E2B6E" w:rsidRPr="004136BB" w:rsidRDefault="002E2B6E" w:rsidP="002E2B6E">
                            <w:pPr>
                              <w:pStyle w:val="-FrontTitel"/>
                              <w:spacing w:after="0"/>
                              <w:rPr>
                                <w:sz w:val="34"/>
                                <w:szCs w:val="34"/>
                              </w:rPr>
                            </w:pPr>
                            <w:r w:rsidRPr="004136BB">
                              <w:rPr>
                                <w:sz w:val="34"/>
                                <w:szCs w:val="34"/>
                              </w:rPr>
                              <w:t xml:space="preserve">Sonntag, </w:t>
                            </w:r>
                            <w:r w:rsidR="004136BB" w:rsidRPr="004136BB">
                              <w:rPr>
                                <w:sz w:val="34"/>
                                <w:szCs w:val="34"/>
                              </w:rPr>
                              <w:t>22. Februar</w:t>
                            </w:r>
                            <w:r w:rsidRPr="004136BB">
                              <w:rPr>
                                <w:sz w:val="34"/>
                                <w:szCs w:val="34"/>
                              </w:rPr>
                              <w:t xml:space="preserve"> 202</w:t>
                            </w:r>
                            <w:r w:rsidR="004136BB" w:rsidRPr="004136BB">
                              <w:rPr>
                                <w:sz w:val="34"/>
                                <w:szCs w:val="34"/>
                              </w:rPr>
                              <w:t>6</w:t>
                            </w:r>
                          </w:p>
                          <w:p w14:paraId="59832A9F" w14:textId="77777777" w:rsidR="002E2B6E" w:rsidRDefault="002E2B6E" w:rsidP="002E2B6E">
                            <w:pPr>
                              <w:pStyle w:val="-FrontTitelfett"/>
                              <w:spacing w:after="0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Taizé Feier</w:t>
                            </w:r>
                          </w:p>
                          <w:p w14:paraId="180708A1" w14:textId="77777777" w:rsidR="002E2B6E" w:rsidRPr="00350D45" w:rsidRDefault="002E2B6E" w:rsidP="002E2B6E">
                            <w:pPr>
                              <w:pStyle w:val="-FrontTitelfett"/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14:paraId="60E2CD6C" w14:textId="3BA6D4AB" w:rsidR="002E2B6E" w:rsidRPr="004136BB" w:rsidRDefault="002E2B6E" w:rsidP="004136BB">
                            <w:pPr>
                              <w:pStyle w:val="-FrontTitel"/>
                              <w:spacing w:after="0"/>
                              <w:rPr>
                                <w:sz w:val="34"/>
                                <w:szCs w:val="34"/>
                              </w:rPr>
                            </w:pPr>
                            <w:r w:rsidRPr="004136BB">
                              <w:rPr>
                                <w:sz w:val="34"/>
                                <w:szCs w:val="34"/>
                              </w:rPr>
                              <w:t xml:space="preserve">Freitag, </w:t>
                            </w:r>
                            <w:r w:rsidR="004136BB" w:rsidRPr="004136BB">
                              <w:rPr>
                                <w:sz w:val="34"/>
                                <w:szCs w:val="34"/>
                              </w:rPr>
                              <w:t>12</w:t>
                            </w:r>
                            <w:r w:rsidRPr="004136BB">
                              <w:rPr>
                                <w:sz w:val="34"/>
                                <w:szCs w:val="34"/>
                              </w:rPr>
                              <w:t>. Juni 202</w:t>
                            </w:r>
                            <w:r w:rsidR="004136BB" w:rsidRPr="004136BB">
                              <w:rPr>
                                <w:sz w:val="34"/>
                                <w:szCs w:val="34"/>
                              </w:rPr>
                              <w:t>6</w:t>
                            </w:r>
                          </w:p>
                          <w:p w14:paraId="77EF8644" w14:textId="77777777" w:rsidR="002E2B6E" w:rsidRDefault="002E2B6E" w:rsidP="004136BB">
                            <w:pPr>
                              <w:pStyle w:val="-FrontTitelfett"/>
                              <w:spacing w:after="0"/>
                              <w:rPr>
                                <w:bCs/>
                                <w:sz w:val="32"/>
                                <w:szCs w:val="32"/>
                              </w:rPr>
                            </w:pPr>
                            <w:r w:rsidRPr="00B10DF4">
                              <w:rPr>
                                <w:bCs/>
                                <w:sz w:val="32"/>
                                <w:szCs w:val="32"/>
                              </w:rPr>
                              <w:t>Offenes Singen</w:t>
                            </w:r>
                          </w:p>
                          <w:p w14:paraId="11B5BF0D" w14:textId="77777777" w:rsidR="004136BB" w:rsidRPr="004136BB" w:rsidRDefault="004136BB" w:rsidP="004136BB">
                            <w:pPr>
                              <w:pStyle w:val="-FrontTitelfett"/>
                              <w:spacing w:after="0"/>
                              <w:rPr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3AFEDD55" w14:textId="15996186" w:rsidR="002E2B6E" w:rsidRPr="004136BB" w:rsidRDefault="002E2B6E" w:rsidP="004136BB">
                            <w:pPr>
                              <w:pStyle w:val="-FrontTitel"/>
                              <w:spacing w:after="0"/>
                              <w:rPr>
                                <w:sz w:val="34"/>
                                <w:szCs w:val="34"/>
                              </w:rPr>
                            </w:pPr>
                            <w:r w:rsidRPr="004136BB">
                              <w:rPr>
                                <w:sz w:val="34"/>
                                <w:szCs w:val="34"/>
                              </w:rPr>
                              <w:t xml:space="preserve">Sonntag, </w:t>
                            </w:r>
                            <w:r w:rsidR="004136BB" w:rsidRPr="004136BB">
                              <w:rPr>
                                <w:sz w:val="34"/>
                                <w:szCs w:val="34"/>
                              </w:rPr>
                              <w:t>2</w:t>
                            </w:r>
                            <w:r w:rsidRPr="004136BB">
                              <w:rPr>
                                <w:sz w:val="34"/>
                                <w:szCs w:val="34"/>
                              </w:rPr>
                              <w:t xml:space="preserve">0. </w:t>
                            </w:r>
                            <w:r w:rsidR="004136BB" w:rsidRPr="004136BB">
                              <w:rPr>
                                <w:sz w:val="34"/>
                                <w:szCs w:val="34"/>
                              </w:rPr>
                              <w:t>September</w:t>
                            </w:r>
                            <w:r w:rsidRPr="004136BB">
                              <w:rPr>
                                <w:sz w:val="34"/>
                                <w:szCs w:val="34"/>
                              </w:rPr>
                              <w:t xml:space="preserve"> 202</w:t>
                            </w:r>
                            <w:r w:rsidR="004136BB" w:rsidRPr="004136BB">
                              <w:rPr>
                                <w:sz w:val="34"/>
                                <w:szCs w:val="34"/>
                              </w:rPr>
                              <w:t>6</w:t>
                            </w:r>
                          </w:p>
                          <w:p w14:paraId="6C291512" w14:textId="1979C40E" w:rsidR="00E474AF" w:rsidRDefault="004136BB" w:rsidP="004136BB">
                            <w:pPr>
                              <w:pStyle w:val="-FrontKurzinf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4136BB">
                              <w:rPr>
                                <w:b/>
                                <w:sz w:val="32"/>
                                <w:szCs w:val="32"/>
                              </w:rPr>
                              <w:t>Bettagsgottesdienst</w:t>
                            </w:r>
                            <w:proofErr w:type="spellEnd"/>
                          </w:p>
                          <w:p w14:paraId="455877A1" w14:textId="77777777" w:rsidR="004136BB" w:rsidRPr="004136BB" w:rsidRDefault="004136BB" w:rsidP="004136BB">
                            <w:pPr>
                              <w:pStyle w:val="-FrontKurzinfo"/>
                              <w:rPr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005664CB" w14:textId="7811B9FC" w:rsidR="004136BB" w:rsidRDefault="004136BB" w:rsidP="004136BB">
                            <w:pPr>
                              <w:pStyle w:val="-FrontKurzinfo"/>
                              <w:rPr>
                                <w:bCs/>
                                <w:sz w:val="34"/>
                                <w:szCs w:val="34"/>
                              </w:rPr>
                            </w:pPr>
                            <w:r w:rsidRPr="004136BB">
                              <w:rPr>
                                <w:bCs/>
                                <w:sz w:val="34"/>
                                <w:szCs w:val="34"/>
                              </w:rPr>
                              <w:t>Sonntag, 13. Dezember 2026</w:t>
                            </w:r>
                          </w:p>
                          <w:p w14:paraId="786229C8" w14:textId="3DE0CEDE" w:rsidR="004136BB" w:rsidRPr="004136BB" w:rsidRDefault="004136BB" w:rsidP="002E2B6E">
                            <w:pPr>
                              <w:pStyle w:val="-FrontKurzinf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4136BB">
                              <w:rPr>
                                <w:b/>
                                <w:sz w:val="32"/>
                                <w:szCs w:val="32"/>
                              </w:rPr>
                              <w:t>Adventsingen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shape w14:anchorId="1BE1F7EF" id="Text Box 29" o:spid="_x0000_s1028" type="#_x0000_t202" style="position:absolute;margin-left:422.55pt;margin-top:207.25pt;width:322.85pt;height:245.2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" filled="f" stroked="f">
                <o:lock v:ext="edit" aspectratio="t"/>
                <v:textbox>
                  <w:txbxContent>
                    <w:p w14:paraId="42585BE2" w14:textId="4EF3A340" w:rsidR="002E2B6E" w:rsidRPr="00B10DF4" w:rsidRDefault="002E2B6E" w:rsidP="00CD21BC">
                      <w:pPr>
                        <w:pStyle w:val="-FrontTitel"/>
                        <w:rPr>
                          <w:b/>
                          <w:bCs/>
                        </w:rPr>
                      </w:pPr>
                      <w:proofErr w:type="spellStart"/>
                      <w:r>
                        <w:rPr>
                          <w:b/>
                          <w:bCs/>
                        </w:rPr>
                        <w:t>Musigfeischter</w:t>
                      </w:r>
                      <w:proofErr w:type="spellEnd"/>
                      <w:r>
                        <w:rPr>
                          <w:b/>
                          <w:bCs/>
                        </w:rPr>
                        <w:t xml:space="preserve"> 202</w:t>
                      </w:r>
                      <w:r w:rsidR="004136BB">
                        <w:rPr>
                          <w:b/>
                          <w:bCs/>
                        </w:rPr>
                        <w:t>6</w:t>
                      </w:r>
                      <w:r>
                        <w:rPr>
                          <w:b/>
                          <w:bCs/>
                        </w:rPr>
                        <w:t xml:space="preserve">           </w:t>
                      </w:r>
                    </w:p>
                    <w:p w14:paraId="04B90E53" w14:textId="77777777" w:rsidR="002E2B6E" w:rsidRDefault="002E2B6E" w:rsidP="002E2B6E">
                      <w:pPr>
                        <w:pStyle w:val="-FrontTitel"/>
                        <w:spacing w:after="0"/>
                        <w:rPr>
                          <w:sz w:val="24"/>
                          <w:szCs w:val="24"/>
                        </w:rPr>
                      </w:pPr>
                    </w:p>
                    <w:p w14:paraId="1C53E4F4" w14:textId="3C944778" w:rsidR="002E2B6E" w:rsidRPr="004136BB" w:rsidRDefault="002E2B6E" w:rsidP="002E2B6E">
                      <w:pPr>
                        <w:pStyle w:val="-FrontTitel"/>
                        <w:spacing w:after="0"/>
                        <w:rPr>
                          <w:sz w:val="34"/>
                          <w:szCs w:val="34"/>
                        </w:rPr>
                      </w:pPr>
                      <w:r w:rsidRPr="004136BB">
                        <w:rPr>
                          <w:sz w:val="34"/>
                          <w:szCs w:val="34"/>
                        </w:rPr>
                        <w:t xml:space="preserve">Sonntag, </w:t>
                      </w:r>
                      <w:r w:rsidR="004136BB" w:rsidRPr="004136BB">
                        <w:rPr>
                          <w:sz w:val="34"/>
                          <w:szCs w:val="34"/>
                        </w:rPr>
                        <w:t>22. Februar</w:t>
                      </w:r>
                      <w:r w:rsidRPr="004136BB">
                        <w:rPr>
                          <w:sz w:val="34"/>
                          <w:szCs w:val="34"/>
                        </w:rPr>
                        <w:t xml:space="preserve"> 202</w:t>
                      </w:r>
                      <w:r w:rsidR="004136BB" w:rsidRPr="004136BB">
                        <w:rPr>
                          <w:sz w:val="34"/>
                          <w:szCs w:val="34"/>
                        </w:rPr>
                        <w:t>6</w:t>
                      </w:r>
                    </w:p>
                    <w:p w14:paraId="59832A9F" w14:textId="77777777" w:rsidR="002E2B6E" w:rsidRDefault="002E2B6E" w:rsidP="002E2B6E">
                      <w:pPr>
                        <w:pStyle w:val="-FrontTitelfett"/>
                        <w:spacing w:after="0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Taizé Feier</w:t>
                      </w:r>
                    </w:p>
                    <w:p w14:paraId="180708A1" w14:textId="77777777" w:rsidR="002E2B6E" w:rsidRPr="00350D45" w:rsidRDefault="002E2B6E" w:rsidP="002E2B6E">
                      <w:pPr>
                        <w:pStyle w:val="-FrontTitelfett"/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  <w:p w14:paraId="60E2CD6C" w14:textId="3BA6D4AB" w:rsidR="002E2B6E" w:rsidRPr="004136BB" w:rsidRDefault="002E2B6E" w:rsidP="004136BB">
                      <w:pPr>
                        <w:pStyle w:val="-FrontTitel"/>
                        <w:spacing w:after="0"/>
                        <w:rPr>
                          <w:sz w:val="34"/>
                          <w:szCs w:val="34"/>
                        </w:rPr>
                      </w:pPr>
                      <w:r w:rsidRPr="004136BB">
                        <w:rPr>
                          <w:sz w:val="34"/>
                          <w:szCs w:val="34"/>
                        </w:rPr>
                        <w:t xml:space="preserve">Freitag, </w:t>
                      </w:r>
                      <w:r w:rsidR="004136BB" w:rsidRPr="004136BB">
                        <w:rPr>
                          <w:sz w:val="34"/>
                          <w:szCs w:val="34"/>
                        </w:rPr>
                        <w:t>12</w:t>
                      </w:r>
                      <w:r w:rsidRPr="004136BB">
                        <w:rPr>
                          <w:sz w:val="34"/>
                          <w:szCs w:val="34"/>
                        </w:rPr>
                        <w:t>. Juni 202</w:t>
                      </w:r>
                      <w:r w:rsidR="004136BB" w:rsidRPr="004136BB">
                        <w:rPr>
                          <w:sz w:val="34"/>
                          <w:szCs w:val="34"/>
                        </w:rPr>
                        <w:t>6</w:t>
                      </w:r>
                    </w:p>
                    <w:p w14:paraId="77EF8644" w14:textId="77777777" w:rsidR="002E2B6E" w:rsidRDefault="002E2B6E" w:rsidP="004136BB">
                      <w:pPr>
                        <w:pStyle w:val="-FrontTitelfett"/>
                        <w:spacing w:after="0"/>
                        <w:rPr>
                          <w:bCs/>
                          <w:sz w:val="32"/>
                          <w:szCs w:val="32"/>
                        </w:rPr>
                      </w:pPr>
                      <w:r w:rsidRPr="00B10DF4">
                        <w:rPr>
                          <w:bCs/>
                          <w:sz w:val="32"/>
                          <w:szCs w:val="32"/>
                        </w:rPr>
                        <w:t>Offenes Singen</w:t>
                      </w:r>
                    </w:p>
                    <w:p w14:paraId="11B5BF0D" w14:textId="77777777" w:rsidR="004136BB" w:rsidRPr="004136BB" w:rsidRDefault="004136BB" w:rsidP="004136BB">
                      <w:pPr>
                        <w:pStyle w:val="-FrontTitelfett"/>
                        <w:spacing w:after="0"/>
                        <w:rPr>
                          <w:bCs/>
                          <w:sz w:val="16"/>
                          <w:szCs w:val="16"/>
                        </w:rPr>
                      </w:pPr>
                    </w:p>
                    <w:p w14:paraId="3AFEDD55" w14:textId="15996186" w:rsidR="002E2B6E" w:rsidRPr="004136BB" w:rsidRDefault="002E2B6E" w:rsidP="004136BB">
                      <w:pPr>
                        <w:pStyle w:val="-FrontTitel"/>
                        <w:spacing w:after="0"/>
                        <w:rPr>
                          <w:sz w:val="34"/>
                          <w:szCs w:val="34"/>
                        </w:rPr>
                      </w:pPr>
                      <w:r w:rsidRPr="004136BB">
                        <w:rPr>
                          <w:sz w:val="34"/>
                          <w:szCs w:val="34"/>
                        </w:rPr>
                        <w:t xml:space="preserve">Sonntag, </w:t>
                      </w:r>
                      <w:r w:rsidR="004136BB" w:rsidRPr="004136BB">
                        <w:rPr>
                          <w:sz w:val="34"/>
                          <w:szCs w:val="34"/>
                        </w:rPr>
                        <w:t>2</w:t>
                      </w:r>
                      <w:r w:rsidRPr="004136BB">
                        <w:rPr>
                          <w:sz w:val="34"/>
                          <w:szCs w:val="34"/>
                        </w:rPr>
                        <w:t xml:space="preserve">0. </w:t>
                      </w:r>
                      <w:r w:rsidR="004136BB" w:rsidRPr="004136BB">
                        <w:rPr>
                          <w:sz w:val="34"/>
                          <w:szCs w:val="34"/>
                        </w:rPr>
                        <w:t>September</w:t>
                      </w:r>
                      <w:r w:rsidRPr="004136BB">
                        <w:rPr>
                          <w:sz w:val="34"/>
                          <w:szCs w:val="34"/>
                        </w:rPr>
                        <w:t xml:space="preserve"> 202</w:t>
                      </w:r>
                      <w:r w:rsidR="004136BB" w:rsidRPr="004136BB">
                        <w:rPr>
                          <w:sz w:val="34"/>
                          <w:szCs w:val="34"/>
                        </w:rPr>
                        <w:t>6</w:t>
                      </w:r>
                    </w:p>
                    <w:p w14:paraId="6C291512" w14:textId="1979C40E" w:rsidR="00E474AF" w:rsidRDefault="004136BB" w:rsidP="004136BB">
                      <w:pPr>
                        <w:pStyle w:val="-FrontKurzinfo"/>
                        <w:rPr>
                          <w:b/>
                          <w:sz w:val="32"/>
                          <w:szCs w:val="32"/>
                        </w:rPr>
                      </w:pPr>
                      <w:proofErr w:type="spellStart"/>
                      <w:r w:rsidRPr="004136BB">
                        <w:rPr>
                          <w:b/>
                          <w:sz w:val="32"/>
                          <w:szCs w:val="32"/>
                        </w:rPr>
                        <w:t>Bettagsgottesdienst</w:t>
                      </w:r>
                      <w:proofErr w:type="spellEnd"/>
                    </w:p>
                    <w:p w14:paraId="455877A1" w14:textId="77777777" w:rsidR="004136BB" w:rsidRPr="004136BB" w:rsidRDefault="004136BB" w:rsidP="004136BB">
                      <w:pPr>
                        <w:pStyle w:val="-FrontKurzinfo"/>
                        <w:rPr>
                          <w:bCs/>
                          <w:sz w:val="16"/>
                          <w:szCs w:val="16"/>
                        </w:rPr>
                      </w:pPr>
                    </w:p>
                    <w:p w14:paraId="005664CB" w14:textId="7811B9FC" w:rsidR="004136BB" w:rsidRDefault="004136BB" w:rsidP="004136BB">
                      <w:pPr>
                        <w:pStyle w:val="-FrontKurzinfo"/>
                        <w:rPr>
                          <w:bCs/>
                          <w:sz w:val="34"/>
                          <w:szCs w:val="34"/>
                        </w:rPr>
                      </w:pPr>
                      <w:r w:rsidRPr="004136BB">
                        <w:rPr>
                          <w:bCs/>
                          <w:sz w:val="34"/>
                          <w:szCs w:val="34"/>
                        </w:rPr>
                        <w:t>Sonntag, 13. Dezember 2026</w:t>
                      </w:r>
                    </w:p>
                    <w:p w14:paraId="786229C8" w14:textId="3DE0CEDE" w:rsidR="004136BB" w:rsidRPr="004136BB" w:rsidRDefault="004136BB" w:rsidP="002E2B6E">
                      <w:pPr>
                        <w:pStyle w:val="-FrontKurzinfo"/>
                        <w:rPr>
                          <w:b/>
                          <w:sz w:val="32"/>
                          <w:szCs w:val="32"/>
                        </w:rPr>
                      </w:pPr>
                      <w:r w:rsidRPr="004136BB">
                        <w:rPr>
                          <w:b/>
                          <w:sz w:val="32"/>
                          <w:szCs w:val="32"/>
                        </w:rPr>
                        <w:t>Adventsingen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A0211D">
        <w:rPr>
          <w:noProof/>
          <w:lang w:val="de-CH" w:eastAsia="de-CH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2F3BC87A" wp14:editId="2D21D8A4">
                <wp:simplePos x="0" y="0"/>
                <wp:positionH relativeFrom="page">
                  <wp:posOffset>5681345</wp:posOffset>
                </wp:positionH>
                <wp:positionV relativeFrom="page">
                  <wp:posOffset>4144010</wp:posOffset>
                </wp:positionV>
                <wp:extent cx="4716145" cy="1076325"/>
                <wp:effectExtent l="4445" t="635" r="3810" b="8890"/>
                <wp:wrapNone/>
                <wp:docPr id="12" name="Rectangle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716145" cy="1076325"/>
                        </a:xfrm>
                        <a:prstGeom prst="rect">
                          <a:avLst/>
                        </a:prstGeom>
                        <a:solidFill>
                          <a:srgbClr val="0079BC">
                            <a:alpha val="49001"/>
                          </a:srgb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2D4723CB" id="Rectangle 28" o:spid="_x0000_s1026" style="position:absolute;margin-left:447.35pt;margin-top:326.3pt;width:371.35pt;height:84.75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" fillcolor="#0079bc" stroked="f" strokecolor="#f2f2f2" strokeweight="3pt">
                <v:fill opacity="32125f"/>
                <v:shadow color="#243f60" opacity=".5" offset="1pt"/>
                <o:lock v:ext="edit" aspectratio="t"/>
                <w10:wrap anchorx="page" anchory="page"/>
              </v:rect>
            </w:pict>
          </mc:Fallback>
        </mc:AlternateContent>
      </w:r>
      <w:r w:rsidR="00A0211D">
        <w:rPr>
          <w:noProof/>
          <w:lang w:val="de-CH" w:eastAsia="de-CH"/>
        </w:rPr>
        <mc:AlternateContent>
          <mc:Choice Requires="wps">
            <w:drawing>
              <wp:anchor distT="0" distB="0" distL="114300" distR="114300" simplePos="0" relativeHeight="251658752" behindDoc="1" locked="1" layoutInCell="1" allowOverlap="1" wp14:anchorId="0026D0B3" wp14:editId="0680D8FC">
                <wp:simplePos x="0" y="0"/>
                <wp:positionH relativeFrom="page">
                  <wp:posOffset>5681345</wp:posOffset>
                </wp:positionH>
                <wp:positionV relativeFrom="margin">
                  <wp:posOffset>3260725</wp:posOffset>
                </wp:positionV>
                <wp:extent cx="4716145" cy="2495550"/>
                <wp:effectExtent l="0" t="0" r="8255" b="0"/>
                <wp:wrapNone/>
                <wp:docPr id="8" name="Rectangle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4716145" cy="24955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0079BC"/>
                            </a:gs>
                            <a:gs pos="100000">
                              <a:srgbClr val="0079BC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38100">
                              <a:solidFill>
                                <a:srgbClr val="F2F2F2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rgbClr val="243F6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74828E03" id="Rectangle 27" o:spid="_x0000_s1026" style="position:absolute;margin-left:447.35pt;margin-top:256.75pt;width:371.35pt;height:196.5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" fillcolor="#0079bc" stroked="f" strokecolor="#f2f2f2" strokeweight="3pt">
                <v:fill color2="#0079bc" focus="100%" type="gradient"/>
                <v:shadow color="#243f60" opacity=".5" offset="1pt"/>
                <o:lock v:ext="edit" aspectratio="t"/>
                <w10:wrap anchorx="page" anchory="margin"/>
                <w10:anchorlock/>
              </v:rect>
            </w:pict>
          </mc:Fallback>
        </mc:AlternateContent>
      </w:r>
      <w:r w:rsidR="00A0211D">
        <w:rPr>
          <w:noProof/>
          <w:lang w:val="de-CH" w:eastAsia="de-CH"/>
        </w:rPr>
        <mc:AlternateContent>
          <mc:Choice Requires="wps">
            <w:drawing>
              <wp:anchor distT="0" distB="0" distL="114300" distR="114300" simplePos="0" relativeHeight="251657728" behindDoc="1" locked="1" layoutInCell="1" allowOverlap="1" wp14:anchorId="4A2A3E67" wp14:editId="2577D0E1">
                <wp:simplePos x="0" y="0"/>
                <wp:positionH relativeFrom="page">
                  <wp:posOffset>5657850</wp:posOffset>
                </wp:positionH>
                <wp:positionV relativeFrom="page">
                  <wp:posOffset>590550</wp:posOffset>
                </wp:positionV>
                <wp:extent cx="4981575" cy="3771900"/>
                <wp:effectExtent l="0" t="0" r="0" b="0"/>
                <wp:wrapNone/>
                <wp:docPr id="7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81575" cy="3771900"/>
                        </a:xfrm>
                        <a:prstGeom prst="rect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DF7A9C6" w14:textId="77777777" w:rsidR="00137E7D" w:rsidRPr="00137E7D" w:rsidRDefault="00137E7D" w:rsidP="00FD2787">
                            <w:pPr>
                              <w:rPr>
                                <w:lang w:val="de-CH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 xmlns:w16sdtfl="http://schemas.microsoft.com/office/word/2024/wordml/sdtformatlock">
            <w:pict>
              <v:rect w14:anchorId="4A2A3E67" id="Rectangle 26" o:spid="_x0000_s1029" style="position:absolute;margin-left:445.5pt;margin-top:46.5pt;width:392.25pt;height:297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" stroked="f">
                <v:fill r:id="rId11" o:title="" recolor="t" rotate="t" type="frame"/>
                <v:textbox>
                  <w:txbxContent>
                    <w:p w14:paraId="2DF7A9C6" w14:textId="77777777" w:rsidR="00137E7D" w:rsidRPr="00137E7D" w:rsidRDefault="00137E7D" w:rsidP="00FD2787">
                      <w:pPr>
                        <w:rPr>
                          <w:lang w:val="de-CH"/>
                        </w:rPr>
                      </w:pPr>
                    </w:p>
                  </w:txbxContent>
                </v:textbox>
                <w10:wrap anchorx="page" anchory="page"/>
                <w10:anchorlock/>
              </v:rect>
            </w:pict>
          </mc:Fallback>
        </mc:AlternateContent>
      </w:r>
      <w:r w:rsidR="00107BA8">
        <w:br w:type="page"/>
      </w:r>
    </w:p>
    <w:p w14:paraId="73F55EB7" w14:textId="77777777" w:rsidR="006E217C" w:rsidRDefault="006E217C" w:rsidP="00137E7D">
      <w:pPr>
        <w:spacing w:before="240"/>
      </w:pPr>
    </w:p>
    <w:p w14:paraId="7BA773C5" w14:textId="2FCD59A8" w:rsidR="00D00CDB" w:rsidRPr="00D755F5" w:rsidRDefault="001447C6" w:rsidP="00137E7D">
      <w:pPr>
        <w:spacing w:before="240"/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114300" distR="114300" simplePos="0" relativeHeight="251664384" behindDoc="0" locked="1" layoutInCell="1" allowOverlap="1" wp14:anchorId="5343B2BC" wp14:editId="745AC966">
                <wp:simplePos x="0" y="0"/>
                <wp:positionH relativeFrom="page">
                  <wp:posOffset>806450</wp:posOffset>
                </wp:positionH>
                <wp:positionV relativeFrom="page">
                  <wp:posOffset>1260475</wp:posOffset>
                </wp:positionV>
                <wp:extent cx="3960000" cy="6120000"/>
                <wp:effectExtent l="0" t="0" r="2540" b="0"/>
                <wp:wrapNone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0000" cy="612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6317FF" w14:textId="77777777" w:rsidR="00D20847" w:rsidRPr="009317F6" w:rsidRDefault="00D20847" w:rsidP="00D20847">
                            <w:pPr>
                              <w:pStyle w:val="-RckseiteTitel"/>
                              <w:spacing w:line="360" w:lineRule="auto"/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>Taizé Feier</w:t>
                            </w:r>
                          </w:p>
                          <w:p w14:paraId="159C5E37" w14:textId="1A2C3504" w:rsidR="00D20847" w:rsidRPr="00117FDB" w:rsidRDefault="00D20847" w:rsidP="00D20847">
                            <w:pPr>
                              <w:pStyle w:val="-RckseiteTitel"/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117FD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Sonntag, </w:t>
                            </w:r>
                            <w:r w:rsidR="008418EF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22</w:t>
                            </w:r>
                            <w:r w:rsidRPr="00117FD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8418EF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Februar 2026</w:t>
                            </w:r>
                            <w:r w:rsidRPr="00117FD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, 1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8</w:t>
                            </w:r>
                            <w:r w:rsidRPr="00117FD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Uhr, Kirche</w:t>
                            </w:r>
                          </w:p>
                          <w:p w14:paraId="2AD72FE2" w14:textId="77777777" w:rsidR="00D20847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1C54CB05" w14:textId="77777777" w:rsidR="00D20847" w:rsidRPr="00260AA6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7BFD3117" w14:textId="77777777" w:rsidR="00D20847" w:rsidRPr="00055F98" w:rsidRDefault="00D20847" w:rsidP="00673558">
                            <w:pPr>
                              <w:pStyle w:val="-FrontKurzinfo"/>
                              <w:jc w:val="both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55F98">
                              <w:rPr>
                                <w:color w:val="auto"/>
                                <w:sz w:val="24"/>
                                <w:szCs w:val="24"/>
                              </w:rPr>
                              <w:t>Wir gestalten eine Abendfeier mit Liturgie und Liedern der ökumenischen Gemeinschaft von Taizé.</w:t>
                            </w:r>
                          </w:p>
                          <w:p w14:paraId="3B513AFD" w14:textId="77777777" w:rsidR="00D20847" w:rsidRPr="00055F98" w:rsidRDefault="00D20847" w:rsidP="00673558">
                            <w:pPr>
                              <w:pStyle w:val="-FrontKurzinfo"/>
                              <w:jc w:val="both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55F98">
                              <w:rPr>
                                <w:color w:val="auto"/>
                                <w:sz w:val="24"/>
                                <w:szCs w:val="24"/>
                              </w:rPr>
                              <w:t>Die eingängigen Lieder verhelfen zu mediativer Haltung. Seit Jahrzehnten werden die schönen Lieder gesungen und musiziert.</w:t>
                            </w:r>
                          </w:p>
                          <w:p w14:paraId="3650CAA9" w14:textId="77777777" w:rsidR="00D20847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55F98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Leitung:</w:t>
                            </w:r>
                            <w:r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Andreas Zwingli</w:t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, Kantor und Organist</w:t>
                            </w:r>
                          </w:p>
                          <w:p w14:paraId="547B8B90" w14:textId="77777777" w:rsidR="00D20847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22A5E8CF" w14:textId="77777777" w:rsidR="00D20847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55F98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Anmeldung an:</w:t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hyperlink r:id="rId12" w:history="1">
                              <w:r w:rsidRPr="003621F9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andreas.zwingli@refrueti.ch</w:t>
                              </w:r>
                            </w:hyperlink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oder </w:t>
                            </w:r>
                          </w:p>
                          <w:p w14:paraId="51E10A57" w14:textId="77777777" w:rsidR="00D20847" w:rsidRPr="00260AA6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telefonisch unter 079 219 98 02</w:t>
                            </w:r>
                          </w:p>
                          <w:p w14:paraId="41568DD6" w14:textId="77777777" w:rsidR="00D20847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308C299A" w14:textId="77777777" w:rsidR="00D20847" w:rsidRPr="00260AA6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0C24D124" w14:textId="77777777" w:rsidR="00D20847" w:rsidRPr="00260AA6" w:rsidRDefault="00D20847" w:rsidP="00D20847">
                            <w:pPr>
                              <w:pStyle w:val="-RckseiteTitel"/>
                              <w:spacing w:line="480" w:lineRule="auto"/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60AA6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Die Proben 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f</w:t>
                            </w:r>
                            <w:r w:rsidRPr="00260AA6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inden statt:</w:t>
                            </w:r>
                          </w:p>
                          <w:p w14:paraId="7B77FD89" w14:textId="7963429F" w:rsidR="00D20847" w:rsidRPr="00260AA6" w:rsidRDefault="00D20847" w:rsidP="00D20847">
                            <w:pPr>
                              <w:pStyle w:val="-RckseiteTitel"/>
                              <w:spacing w:line="480" w:lineRule="auto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Donnerstag</w:t>
                            </w:r>
                            <w:r w:rsidRPr="005521DD">
                              <w:rPr>
                                <w:color w:val="auto"/>
                                <w:sz w:val="24"/>
                                <w:szCs w:val="24"/>
                              </w:rPr>
                              <w:t>,</w:t>
                            </w:r>
                            <w:r w:rsidRPr="005521DD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18EF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5. Februar</w:t>
                            </w:r>
                            <w:r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>, 19-21 Uhr</w:t>
                            </w:r>
                          </w:p>
                          <w:p w14:paraId="45465818" w14:textId="4D9DDFD8" w:rsidR="00D20847" w:rsidRPr="00260AA6" w:rsidRDefault="004136BB" w:rsidP="00D20847">
                            <w:pPr>
                              <w:pStyle w:val="-RckseiteTitel"/>
                              <w:spacing w:line="480" w:lineRule="auto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Samstag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8418EF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14. Februar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8418EF">
                              <w:rPr>
                                <w:color w:val="auto"/>
                                <w:sz w:val="24"/>
                                <w:szCs w:val="24"/>
                              </w:rPr>
                              <w:t>10-13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Uhr</w:t>
                            </w:r>
                          </w:p>
                          <w:p w14:paraId="36AE7D24" w14:textId="4FBC1E5D" w:rsidR="00D20847" w:rsidRPr="00260AA6" w:rsidRDefault="004136BB" w:rsidP="00D20847">
                            <w:pPr>
                              <w:pStyle w:val="-RckseiteTitel"/>
                              <w:spacing w:line="480" w:lineRule="auto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Dienstag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8418EF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17. Februar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8418EF">
                              <w:rPr>
                                <w:color w:val="auto"/>
                                <w:sz w:val="24"/>
                                <w:szCs w:val="24"/>
                              </w:rPr>
                              <w:t>19.30-21.30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Uhr</w:t>
                            </w:r>
                          </w:p>
                          <w:p w14:paraId="5F03A18C" w14:textId="6F2ADBB5" w:rsidR="00D20847" w:rsidRPr="00260AA6" w:rsidRDefault="00D20847" w:rsidP="00D20847">
                            <w:pPr>
                              <w:pStyle w:val="-RckseiteTitel"/>
                              <w:spacing w:line="480" w:lineRule="auto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Sonntag, </w:t>
                            </w:r>
                            <w:r w:rsidR="008418EF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22. Februar</w:t>
                            </w:r>
                            <w:r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>, 1</w:t>
                            </w:r>
                            <w:r w:rsidR="008418EF">
                              <w:rPr>
                                <w:color w:val="auto"/>
                                <w:sz w:val="24"/>
                                <w:szCs w:val="24"/>
                              </w:rPr>
                              <w:t>6</w:t>
                            </w:r>
                            <w:r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>.30 Uhr Vorprobe</w:t>
                            </w:r>
                          </w:p>
                          <w:p w14:paraId="5E72E74C" w14:textId="082CB8F9" w:rsidR="004B3F74" w:rsidRPr="004B3F74" w:rsidRDefault="004B3F74" w:rsidP="00673558">
                            <w:pPr>
                              <w:spacing w:after="0" w:line="240" w:lineRule="auto"/>
                              <w:jc w:val="both"/>
                              <w:rPr>
                                <w:lang w:val="de-CH"/>
                              </w:rPr>
                            </w:pPr>
                            <w:r w:rsidRPr="004B3F74">
                              <w:rPr>
                                <w:lang w:val="de-CH"/>
                              </w:rPr>
                              <w:t>Möchten Sie gerne regelmässig in unseren Taizé</w:t>
                            </w:r>
                            <w:r>
                              <w:rPr>
                                <w:lang w:val="de-CH"/>
                              </w:rPr>
                              <w:t xml:space="preserve"> F</w:t>
                            </w:r>
                            <w:r w:rsidRPr="004B3F74">
                              <w:rPr>
                                <w:lang w:val="de-CH"/>
                              </w:rPr>
                              <w:t>eiern, die wir ökumenisch in beiden Kirchen anbieten</w:t>
                            </w:r>
                            <w:r>
                              <w:rPr>
                                <w:lang w:val="de-CH"/>
                              </w:rPr>
                              <w:t>,</w:t>
                            </w:r>
                            <w:r w:rsidRPr="004B3F74">
                              <w:rPr>
                                <w:lang w:val="de-CH"/>
                              </w:rPr>
                              <w:t xml:space="preserve"> mitwirken? Das können Sie sehr gerne im Ad</w:t>
                            </w:r>
                            <w:r>
                              <w:rPr>
                                <w:lang w:val="de-CH"/>
                              </w:rPr>
                              <w:t>-</w:t>
                            </w:r>
                            <w:r w:rsidRPr="004B3F74">
                              <w:rPr>
                                <w:lang w:val="de-CH"/>
                              </w:rPr>
                              <w:t>hoc Chor, in der Instrumentalgruppe, oder der Liturgiegruppe tun.</w:t>
                            </w:r>
                          </w:p>
                          <w:p w14:paraId="79203DE0" w14:textId="72816077" w:rsidR="004B3F74" w:rsidRPr="004B3F74" w:rsidRDefault="004B3F74" w:rsidP="00673558">
                            <w:pPr>
                              <w:spacing w:after="0" w:line="240" w:lineRule="auto"/>
                              <w:jc w:val="both"/>
                              <w:rPr>
                                <w:lang w:val="de-CH"/>
                              </w:rPr>
                            </w:pPr>
                            <w:r w:rsidRPr="004B3F74">
                              <w:rPr>
                                <w:lang w:val="de-CH"/>
                              </w:rPr>
                              <w:t xml:space="preserve">Bitte melden Sie sich gerne </w:t>
                            </w:r>
                            <w:r w:rsidR="00C37A7A">
                              <w:rPr>
                                <w:lang w:val="de-CH"/>
                              </w:rPr>
                              <w:t xml:space="preserve">bei </w:t>
                            </w:r>
                            <w:r w:rsidRPr="004B3F74">
                              <w:rPr>
                                <w:lang w:val="de-CH"/>
                              </w:rPr>
                              <w:t>Andreas Zwingli oder den Seelsorgenden beider Konfessionen.</w:t>
                            </w:r>
                          </w:p>
                          <w:p w14:paraId="64F2B076" w14:textId="77777777" w:rsidR="004B3F74" w:rsidRPr="004B3F74" w:rsidRDefault="004B3F74" w:rsidP="004B3F74">
                            <w:pPr>
                              <w:spacing w:after="0" w:line="240" w:lineRule="auto"/>
                              <w:rPr>
                                <w:lang w:val="de-CH"/>
                              </w:rPr>
                            </w:pPr>
                            <w:r w:rsidRPr="004B3F74">
                              <w:rPr>
                                <w:lang w:val="de-CH"/>
                              </w:rPr>
                              <w:t>Wir freuen uns auf Sie!</w:t>
                            </w:r>
                            <w:r w:rsidRPr="004B3F74">
                              <w:rPr>
                                <w:lang w:val="de-CH"/>
                              </w:rPr>
                              <w:br/>
                            </w:r>
                          </w:p>
                          <w:p w14:paraId="7184A29A" w14:textId="4A3604CD" w:rsidR="00E474AF" w:rsidRDefault="00E474AF" w:rsidP="00D755F5">
                            <w:pPr>
                              <w:pStyle w:val="-RckseiteFliesstex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3B2BC" id="_x0000_s1030" type="#_x0000_t202" style="position:absolute;margin-left:63.5pt;margin-top:99.25pt;width:311.8pt;height:481.9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" fillcolor="white [3212]" stroked="f">
                <v:textbox>
                  <w:txbxContent>
                    <w:p w14:paraId="156317FF" w14:textId="77777777" w:rsidR="00D20847" w:rsidRPr="009317F6" w:rsidRDefault="00D20847" w:rsidP="00D20847">
                      <w:pPr>
                        <w:pStyle w:val="-RckseiteTitel"/>
                        <w:spacing w:line="360" w:lineRule="auto"/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  <w:t>Taizé Feier</w:t>
                      </w:r>
                    </w:p>
                    <w:p w14:paraId="159C5E37" w14:textId="1A2C3504" w:rsidR="00D20847" w:rsidRPr="00117FDB" w:rsidRDefault="00D20847" w:rsidP="00D20847">
                      <w:pPr>
                        <w:pStyle w:val="-RckseiteTitel"/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</w:pPr>
                      <w:r w:rsidRPr="00117FD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Sonntag, </w:t>
                      </w:r>
                      <w:r w:rsidR="008418EF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22</w:t>
                      </w:r>
                      <w:r w:rsidRPr="00117FD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. </w:t>
                      </w:r>
                      <w:r w:rsidR="008418EF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Februar 2026</w:t>
                      </w:r>
                      <w:r w:rsidRPr="00117FD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, 1</w:t>
                      </w:r>
                      <w:r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8</w:t>
                      </w:r>
                      <w:r w:rsidRPr="00117FD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 Uhr, Kirche</w:t>
                      </w:r>
                    </w:p>
                    <w:p w14:paraId="2AD72FE2" w14:textId="77777777" w:rsidR="00D20847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</w:p>
                    <w:p w14:paraId="1C54CB05" w14:textId="77777777" w:rsidR="00D20847" w:rsidRPr="00260AA6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</w:p>
                    <w:p w14:paraId="7BFD3117" w14:textId="77777777" w:rsidR="00D20847" w:rsidRPr="00055F98" w:rsidRDefault="00D20847" w:rsidP="00673558">
                      <w:pPr>
                        <w:pStyle w:val="-FrontKurzinfo"/>
                        <w:jc w:val="both"/>
                        <w:rPr>
                          <w:color w:val="auto"/>
                          <w:sz w:val="24"/>
                          <w:szCs w:val="24"/>
                        </w:rPr>
                      </w:pPr>
                      <w:r w:rsidRPr="00055F98">
                        <w:rPr>
                          <w:color w:val="auto"/>
                          <w:sz w:val="24"/>
                          <w:szCs w:val="24"/>
                        </w:rPr>
                        <w:t>Wir gestalten eine Abendfeier mit Liturgie und Liedern der ökumenischen Gemeinschaft von Taizé.</w:t>
                      </w:r>
                    </w:p>
                    <w:p w14:paraId="3B513AFD" w14:textId="77777777" w:rsidR="00D20847" w:rsidRPr="00055F98" w:rsidRDefault="00D20847" w:rsidP="00673558">
                      <w:pPr>
                        <w:pStyle w:val="-FrontKurzinfo"/>
                        <w:jc w:val="both"/>
                        <w:rPr>
                          <w:color w:val="auto"/>
                          <w:sz w:val="24"/>
                          <w:szCs w:val="24"/>
                        </w:rPr>
                      </w:pPr>
                      <w:r w:rsidRPr="00055F98">
                        <w:rPr>
                          <w:color w:val="auto"/>
                          <w:sz w:val="24"/>
                          <w:szCs w:val="24"/>
                        </w:rPr>
                        <w:t>Die eingängigen Lieder verhelfen zu mediativer Haltung. Seit Jahrzehnten werden die schönen Lieder gesungen und musiziert.</w:t>
                      </w:r>
                    </w:p>
                    <w:p w14:paraId="3650CAA9" w14:textId="77777777" w:rsidR="00D20847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  <w:r w:rsidRPr="00055F98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Leitung:</w:t>
                      </w:r>
                      <w:r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 Andreas Zwingli</w:t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>, Kantor und Organist</w:t>
                      </w:r>
                    </w:p>
                    <w:p w14:paraId="547B8B90" w14:textId="77777777" w:rsidR="00D20847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</w:p>
                    <w:p w14:paraId="22A5E8CF" w14:textId="77777777" w:rsidR="00D20847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  <w:r w:rsidRPr="00055F98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Anmeldung an:</w:t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hyperlink r:id="rId13" w:history="1">
                        <w:r w:rsidRPr="003621F9">
                          <w:rPr>
                            <w:rStyle w:val="Hyperlink"/>
                            <w:sz w:val="24"/>
                            <w:szCs w:val="24"/>
                          </w:rPr>
                          <w:t>andreas.zwingli@refrueti.ch</w:t>
                        </w:r>
                      </w:hyperlink>
                      <w:r>
                        <w:rPr>
                          <w:color w:val="auto"/>
                          <w:sz w:val="24"/>
                          <w:szCs w:val="24"/>
                        </w:rPr>
                        <w:t xml:space="preserve"> oder </w:t>
                      </w:r>
                    </w:p>
                    <w:p w14:paraId="51E10A57" w14:textId="77777777" w:rsidR="00D20847" w:rsidRPr="00260AA6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>telefonisch unter 079 219 98 02</w:t>
                      </w:r>
                    </w:p>
                    <w:p w14:paraId="41568DD6" w14:textId="77777777" w:rsidR="00D20847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</w:p>
                    <w:p w14:paraId="308C299A" w14:textId="77777777" w:rsidR="00D20847" w:rsidRPr="00260AA6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</w:p>
                    <w:p w14:paraId="0C24D124" w14:textId="77777777" w:rsidR="00D20847" w:rsidRPr="00260AA6" w:rsidRDefault="00D20847" w:rsidP="00D20847">
                      <w:pPr>
                        <w:pStyle w:val="-RckseiteTitel"/>
                        <w:spacing w:line="480" w:lineRule="auto"/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</w:pPr>
                      <w:r w:rsidRPr="00260AA6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Die Proben </w:t>
                      </w:r>
                      <w:r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f</w:t>
                      </w:r>
                      <w:r w:rsidRPr="00260AA6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inden statt:</w:t>
                      </w:r>
                    </w:p>
                    <w:p w14:paraId="7B77FD89" w14:textId="7963429F" w:rsidR="00D20847" w:rsidRPr="00260AA6" w:rsidRDefault="00D20847" w:rsidP="00D20847">
                      <w:pPr>
                        <w:pStyle w:val="-RckseiteTitel"/>
                        <w:spacing w:line="480" w:lineRule="auto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>Donnerstag</w:t>
                      </w:r>
                      <w:r w:rsidRPr="005521DD">
                        <w:rPr>
                          <w:color w:val="auto"/>
                          <w:sz w:val="24"/>
                          <w:szCs w:val="24"/>
                        </w:rPr>
                        <w:t>,</w:t>
                      </w:r>
                      <w:r w:rsidRPr="005521DD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8418EF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5. Februar</w:t>
                      </w:r>
                      <w:r w:rsidRPr="00260AA6">
                        <w:rPr>
                          <w:color w:val="auto"/>
                          <w:sz w:val="24"/>
                          <w:szCs w:val="24"/>
                        </w:rPr>
                        <w:t>, 19-21 Uhr</w:t>
                      </w:r>
                    </w:p>
                    <w:p w14:paraId="45465818" w14:textId="4D9DDFD8" w:rsidR="00D20847" w:rsidRPr="00260AA6" w:rsidRDefault="004136BB" w:rsidP="00D20847">
                      <w:pPr>
                        <w:pStyle w:val="-RckseiteTitel"/>
                        <w:spacing w:line="480" w:lineRule="auto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>Samstag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="008418EF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14. Februar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="008418EF">
                        <w:rPr>
                          <w:color w:val="auto"/>
                          <w:sz w:val="24"/>
                          <w:szCs w:val="24"/>
                        </w:rPr>
                        <w:t>10-13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 Uhr</w:t>
                      </w:r>
                    </w:p>
                    <w:p w14:paraId="36AE7D24" w14:textId="4FBC1E5D" w:rsidR="00D20847" w:rsidRPr="00260AA6" w:rsidRDefault="004136BB" w:rsidP="00D20847">
                      <w:pPr>
                        <w:pStyle w:val="-RckseiteTitel"/>
                        <w:spacing w:line="480" w:lineRule="auto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>Dienstag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="008418EF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17. Februar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="008418EF">
                        <w:rPr>
                          <w:color w:val="auto"/>
                          <w:sz w:val="24"/>
                          <w:szCs w:val="24"/>
                        </w:rPr>
                        <w:t>19.30-21.30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 Uhr</w:t>
                      </w:r>
                    </w:p>
                    <w:p w14:paraId="5F03A18C" w14:textId="6F2ADBB5" w:rsidR="00D20847" w:rsidRPr="00260AA6" w:rsidRDefault="00D20847" w:rsidP="00D20847">
                      <w:pPr>
                        <w:pStyle w:val="-RckseiteTitel"/>
                        <w:spacing w:line="480" w:lineRule="auto"/>
                        <w:rPr>
                          <w:color w:val="auto"/>
                          <w:sz w:val="24"/>
                          <w:szCs w:val="24"/>
                        </w:rPr>
                      </w:pPr>
                      <w:r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Sonntag, </w:t>
                      </w:r>
                      <w:r w:rsidR="008418EF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22. Februar</w:t>
                      </w:r>
                      <w:r w:rsidRPr="00260AA6">
                        <w:rPr>
                          <w:color w:val="auto"/>
                          <w:sz w:val="24"/>
                          <w:szCs w:val="24"/>
                        </w:rPr>
                        <w:t>, 1</w:t>
                      </w:r>
                      <w:r w:rsidR="008418EF">
                        <w:rPr>
                          <w:color w:val="auto"/>
                          <w:sz w:val="24"/>
                          <w:szCs w:val="24"/>
                        </w:rPr>
                        <w:t>6</w:t>
                      </w:r>
                      <w:r w:rsidRPr="00260AA6">
                        <w:rPr>
                          <w:color w:val="auto"/>
                          <w:sz w:val="24"/>
                          <w:szCs w:val="24"/>
                        </w:rPr>
                        <w:t>.30 Uhr Vorprobe</w:t>
                      </w:r>
                    </w:p>
                    <w:p w14:paraId="5E72E74C" w14:textId="082CB8F9" w:rsidR="004B3F74" w:rsidRPr="004B3F74" w:rsidRDefault="004B3F74" w:rsidP="00673558">
                      <w:pPr>
                        <w:spacing w:after="0" w:line="240" w:lineRule="auto"/>
                        <w:jc w:val="both"/>
                        <w:rPr>
                          <w:lang w:val="de-CH"/>
                        </w:rPr>
                      </w:pPr>
                      <w:r w:rsidRPr="004B3F74">
                        <w:rPr>
                          <w:lang w:val="de-CH"/>
                        </w:rPr>
                        <w:t>Möchten Sie gerne regelmässig in unseren Taizé</w:t>
                      </w:r>
                      <w:r>
                        <w:rPr>
                          <w:lang w:val="de-CH"/>
                        </w:rPr>
                        <w:t xml:space="preserve"> F</w:t>
                      </w:r>
                      <w:r w:rsidRPr="004B3F74">
                        <w:rPr>
                          <w:lang w:val="de-CH"/>
                        </w:rPr>
                        <w:t>eiern, die wir ökumenisch in beiden Kirchen anbieten</w:t>
                      </w:r>
                      <w:r>
                        <w:rPr>
                          <w:lang w:val="de-CH"/>
                        </w:rPr>
                        <w:t>,</w:t>
                      </w:r>
                      <w:r w:rsidRPr="004B3F74">
                        <w:rPr>
                          <w:lang w:val="de-CH"/>
                        </w:rPr>
                        <w:t xml:space="preserve"> mitwirken? Das können Sie sehr gerne im Ad</w:t>
                      </w:r>
                      <w:r>
                        <w:rPr>
                          <w:lang w:val="de-CH"/>
                        </w:rPr>
                        <w:t>-</w:t>
                      </w:r>
                      <w:r w:rsidRPr="004B3F74">
                        <w:rPr>
                          <w:lang w:val="de-CH"/>
                        </w:rPr>
                        <w:t>hoc Chor, in der Instrumentalgruppe, oder der Liturgiegruppe tun.</w:t>
                      </w:r>
                    </w:p>
                    <w:p w14:paraId="79203DE0" w14:textId="72816077" w:rsidR="004B3F74" w:rsidRPr="004B3F74" w:rsidRDefault="004B3F74" w:rsidP="00673558">
                      <w:pPr>
                        <w:spacing w:after="0" w:line="240" w:lineRule="auto"/>
                        <w:jc w:val="both"/>
                        <w:rPr>
                          <w:lang w:val="de-CH"/>
                        </w:rPr>
                      </w:pPr>
                      <w:r w:rsidRPr="004B3F74">
                        <w:rPr>
                          <w:lang w:val="de-CH"/>
                        </w:rPr>
                        <w:t xml:space="preserve">Bitte melden Sie sich gerne </w:t>
                      </w:r>
                      <w:r w:rsidR="00C37A7A">
                        <w:rPr>
                          <w:lang w:val="de-CH"/>
                        </w:rPr>
                        <w:t xml:space="preserve">bei </w:t>
                      </w:r>
                      <w:r w:rsidRPr="004B3F74">
                        <w:rPr>
                          <w:lang w:val="de-CH"/>
                        </w:rPr>
                        <w:t>Andreas Zwingli oder den Seelsorgenden beider Konfessionen.</w:t>
                      </w:r>
                    </w:p>
                    <w:p w14:paraId="64F2B076" w14:textId="77777777" w:rsidR="004B3F74" w:rsidRPr="004B3F74" w:rsidRDefault="004B3F74" w:rsidP="004B3F74">
                      <w:pPr>
                        <w:spacing w:after="0" w:line="240" w:lineRule="auto"/>
                        <w:rPr>
                          <w:lang w:val="de-CH"/>
                        </w:rPr>
                      </w:pPr>
                      <w:r w:rsidRPr="004B3F74">
                        <w:rPr>
                          <w:lang w:val="de-CH"/>
                        </w:rPr>
                        <w:t>Wir freuen uns auf Sie!</w:t>
                      </w:r>
                      <w:r w:rsidRPr="004B3F74">
                        <w:rPr>
                          <w:lang w:val="de-CH"/>
                        </w:rPr>
                        <w:br/>
                      </w:r>
                    </w:p>
                    <w:p w14:paraId="7184A29A" w14:textId="4A3604CD" w:rsidR="00E474AF" w:rsidRDefault="00E474AF" w:rsidP="00D755F5">
                      <w:pPr>
                        <w:pStyle w:val="-RckseiteFliesstext"/>
                      </w:pP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  <w:r w:rsidR="00A0211D">
        <w:rPr>
          <w:noProof/>
          <w:lang w:val="de-CH" w:eastAsia="de-CH"/>
        </w:rPr>
        <mc:AlternateContent>
          <mc:Choice Requires="wps">
            <w:drawing>
              <wp:anchor distT="0" distB="0" distL="114300" distR="114300" simplePos="0" relativeHeight="251665408" behindDoc="0" locked="1" layoutInCell="1" allowOverlap="1" wp14:anchorId="3A8A6813" wp14:editId="6AC772CC">
                <wp:simplePos x="0" y="0"/>
                <wp:positionH relativeFrom="page">
                  <wp:posOffset>6153150</wp:posOffset>
                </wp:positionH>
                <wp:positionV relativeFrom="page">
                  <wp:posOffset>1260475</wp:posOffset>
                </wp:positionV>
                <wp:extent cx="3960000" cy="6120000"/>
                <wp:effectExtent l="0" t="0" r="2540" b="0"/>
                <wp:wrapNone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0000" cy="612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216CCE" w14:textId="77777777" w:rsidR="00D20847" w:rsidRPr="009317F6" w:rsidRDefault="00D20847" w:rsidP="00D20847">
                            <w:pPr>
                              <w:pStyle w:val="-RckseiteTitel"/>
                              <w:spacing w:line="360" w:lineRule="auto"/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sz w:val="32"/>
                                <w:szCs w:val="32"/>
                              </w:rPr>
                              <w:t>Offenes Singen</w:t>
                            </w:r>
                          </w:p>
                          <w:p w14:paraId="3257D043" w14:textId="26AD2C66" w:rsidR="00D20847" w:rsidRPr="00117FDB" w:rsidRDefault="00D20847" w:rsidP="00D20847">
                            <w:pPr>
                              <w:pStyle w:val="-RckseiteTitel"/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Freitag</w:t>
                            </w:r>
                            <w:r w:rsidRPr="00117FD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8418EF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12</w:t>
                            </w:r>
                            <w:r w:rsidRPr="00117FD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. Juni 202</w:t>
                            </w:r>
                            <w:r w:rsidR="008418EF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6</w:t>
                            </w:r>
                            <w:r w:rsidRPr="00117FD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, 19 Uhr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Tüchelsaal</w:t>
                            </w:r>
                            <w:proofErr w:type="spellEnd"/>
                          </w:p>
                          <w:p w14:paraId="6DDD615F" w14:textId="77777777" w:rsidR="00D20847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60ED5AD8" w14:textId="33068097" w:rsidR="00D20847" w:rsidRPr="00260AA6" w:rsidRDefault="009E1F5B" w:rsidP="00673558">
                            <w:pPr>
                              <w:pStyle w:val="-RckseiteTitel"/>
                              <w:jc w:val="both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Wir singen in Zusammenarbeit mit dem </w:t>
                            </w:r>
                            <w:proofErr w:type="spellStart"/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Rütnerchor</w:t>
                            </w:r>
                            <w:proofErr w:type="spellEnd"/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fröhliche Lieder zum Thema «Strand, Karibik», also Lieder, die vom Meer handeln oder Ferienstimmung verbreiten. Wir freuen uns über die Zusammenarbeit mit dem </w:t>
                            </w:r>
                            <w:proofErr w:type="spellStart"/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Rütnerchor</w:t>
                            </w:r>
                            <w:proofErr w:type="spellEnd"/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. Bei schönem Wetter singen wir draussen vor dem </w:t>
                            </w:r>
                            <w:proofErr w:type="spellStart"/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Tüchelsaal</w:t>
                            </w:r>
                            <w:proofErr w:type="spellEnd"/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, bei schlechtem Wetter drinnen im </w:t>
                            </w:r>
                            <w:proofErr w:type="spellStart"/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Tüchelsaal</w:t>
                            </w:r>
                            <w:proofErr w:type="spellEnd"/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. Ein Instrumentalensemble begleitet uns.</w:t>
                            </w:r>
                          </w:p>
                          <w:p w14:paraId="64265731" w14:textId="77777777" w:rsidR="009E1F5B" w:rsidRDefault="009E1F5B" w:rsidP="00D20847">
                            <w:pPr>
                              <w:pStyle w:val="-RckseiteTitel"/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2C5EAD7A" w14:textId="62835A26" w:rsidR="00D20847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55F98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Leitung:</w:t>
                            </w:r>
                            <w:r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Andreas Zwingli</w:t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, Kantor und Organist</w:t>
                            </w:r>
                          </w:p>
                          <w:p w14:paraId="4731EA86" w14:textId="7504AC2F" w:rsidR="00D20847" w:rsidRDefault="0094551E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ab/>
                              <w:t xml:space="preserve">   Guido S</w:t>
                            </w:r>
                            <w:r w:rsidR="006E217C">
                              <w:rPr>
                                <w:color w:val="auto"/>
                                <w:sz w:val="24"/>
                                <w:szCs w:val="24"/>
                              </w:rPr>
                              <w:t>taubli</w:t>
                            </w:r>
                            <w:r w:rsidR="002E5E06">
                              <w:rPr>
                                <w:color w:val="auto"/>
                                <w:sz w:val="24"/>
                                <w:szCs w:val="24"/>
                              </w:rPr>
                              <w:t>, Chorleiter</w:t>
                            </w:r>
                          </w:p>
                          <w:p w14:paraId="60FF0246" w14:textId="77777777" w:rsidR="00D20847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055F98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Anmeldung an: </w:t>
                            </w:r>
                            <w:hyperlink r:id="rId14" w:history="1">
                              <w:r w:rsidRPr="003621F9">
                                <w:rPr>
                                  <w:rStyle w:val="Hyperlink"/>
                                  <w:sz w:val="24"/>
                                  <w:szCs w:val="24"/>
                                </w:rPr>
                                <w:t>andreas.zwingli@refrueti.ch</w:t>
                              </w:r>
                            </w:hyperlink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oder </w:t>
                            </w:r>
                          </w:p>
                          <w:p w14:paraId="32073157" w14:textId="77777777" w:rsidR="00D20847" w:rsidRPr="00260AA6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telefonisch unter 079 219 98 02</w:t>
                            </w:r>
                          </w:p>
                          <w:p w14:paraId="58FC9E63" w14:textId="77777777" w:rsidR="00D20847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6E551640" w14:textId="77777777" w:rsidR="00D20847" w:rsidRPr="00260AA6" w:rsidRDefault="00D20847" w:rsidP="00D20847">
                            <w:pPr>
                              <w:pStyle w:val="-RckseiteTitel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514390BB" w14:textId="77777777" w:rsidR="00D20847" w:rsidRPr="00260AA6" w:rsidRDefault="00D20847" w:rsidP="00D20847">
                            <w:pPr>
                              <w:pStyle w:val="-RckseiteTitel"/>
                              <w:spacing w:line="480" w:lineRule="auto"/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60AA6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Die Proben finden statt:</w:t>
                            </w:r>
                          </w:p>
                          <w:p w14:paraId="28143CF6" w14:textId="16A24C73" w:rsidR="00D20847" w:rsidRDefault="00D20847" w:rsidP="00D20847">
                            <w:pPr>
                              <w:pStyle w:val="-RckseiteTitel"/>
                              <w:spacing w:line="480" w:lineRule="auto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Donnerstag, </w:t>
                            </w:r>
                            <w:r w:rsidR="004136BB" w:rsidRPr="004136B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7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. Mai</w:t>
                            </w:r>
                            <w:r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>, 19-21 Uhr</w:t>
                            </w:r>
                          </w:p>
                          <w:p w14:paraId="2B7379D7" w14:textId="7E3DF4DA" w:rsidR="00D20847" w:rsidRPr="00260AA6" w:rsidRDefault="004136BB" w:rsidP="00D20847">
                            <w:pPr>
                              <w:pStyle w:val="-RckseiteTitel"/>
                              <w:spacing w:line="480" w:lineRule="auto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Donnerstag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4136B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21</w:t>
                            </w:r>
                            <w:r w:rsidR="00D20847" w:rsidRPr="004136B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.</w:t>
                            </w:r>
                            <w:r w:rsidR="00D20847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Mai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>, 19-21 Uhr</w:t>
                            </w:r>
                          </w:p>
                          <w:p w14:paraId="08160A18" w14:textId="4C1E28F2" w:rsidR="00D20847" w:rsidRPr="00260AA6" w:rsidRDefault="004136BB" w:rsidP="00D20847">
                            <w:pPr>
                              <w:pStyle w:val="-RckseiteTitel"/>
                              <w:spacing w:line="480" w:lineRule="auto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Samstag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30</w:t>
                            </w:r>
                            <w:r w:rsidR="00D20847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. Mai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="00D20847">
                              <w:rPr>
                                <w:color w:val="auto"/>
                                <w:sz w:val="24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3</w:t>
                            </w:r>
                            <w:r w:rsidR="00D20847">
                              <w:rPr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15</w:t>
                            </w:r>
                            <w:r w:rsidR="00D20847" w:rsidRPr="00260AA6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Uhr</w:t>
                            </w:r>
                          </w:p>
                          <w:p w14:paraId="508DFE27" w14:textId="5A2AB898" w:rsidR="00D20847" w:rsidRDefault="004136BB" w:rsidP="00D20847">
                            <w:pPr>
                              <w:pStyle w:val="-RckseiteTitel"/>
                              <w:spacing w:line="480" w:lineRule="auto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Donnerstag</w:t>
                            </w:r>
                            <w:r w:rsidR="00D20847" w:rsidRPr="006F3C8D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4</w:t>
                            </w:r>
                            <w:r w:rsidR="00D20847" w:rsidRPr="006F3C8D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Juni</w:t>
                            </w:r>
                            <w:r w:rsidR="00D20847" w:rsidRPr="006F3C8D">
                              <w:rPr>
                                <w:color w:val="auto"/>
                                <w:sz w:val="24"/>
                                <w:szCs w:val="24"/>
                              </w:rPr>
                              <w:t>, 1</w:t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9</w:t>
                            </w:r>
                            <w:r w:rsidR="00D20847" w:rsidRPr="006F3C8D">
                              <w:rPr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21</w:t>
                            </w:r>
                            <w:r w:rsidR="00D20847" w:rsidRPr="006F3C8D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Uhr</w:t>
                            </w:r>
                          </w:p>
                          <w:p w14:paraId="725C0A49" w14:textId="005F2662" w:rsidR="00D20847" w:rsidRDefault="004136BB" w:rsidP="00D20847">
                            <w:pPr>
                              <w:pStyle w:val="-RckseiteTitel"/>
                              <w:spacing w:line="480" w:lineRule="auto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Dienstag</w:t>
                            </w:r>
                            <w:r w:rsidR="00D20847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9</w:t>
                            </w:r>
                            <w:r w:rsidR="00D20847" w:rsidRPr="00D85637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Juni</w:t>
                            </w:r>
                            <w:r w:rsidR="00D20847">
                              <w:rPr>
                                <w:color w:val="auto"/>
                                <w:sz w:val="24"/>
                                <w:szCs w:val="24"/>
                              </w:rPr>
                              <w:t>, 19</w:t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.30</w:t>
                            </w:r>
                            <w:r w:rsidR="00D20847">
                              <w:rPr>
                                <w:color w:val="auto"/>
                                <w:sz w:val="24"/>
                                <w:szCs w:val="24"/>
                              </w:rPr>
                              <w:t>-21</w:t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.30</w:t>
                            </w:r>
                            <w:r w:rsidR="00D20847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Uhr</w:t>
                            </w:r>
                            <w:r w:rsidR="006E217C"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 Singsaal Schanz</w:t>
                            </w:r>
                          </w:p>
                          <w:p w14:paraId="500396D8" w14:textId="6BADEF36" w:rsidR="00D20847" w:rsidRPr="00260AA6" w:rsidRDefault="00D20847" w:rsidP="00D20847">
                            <w:pPr>
                              <w:pStyle w:val="-RckseiteTitel"/>
                              <w:spacing w:line="480" w:lineRule="auto"/>
                              <w:rPr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 xml:space="preserve">Freitag, </w:t>
                            </w:r>
                            <w:r w:rsidR="004136BB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12</w:t>
                            </w:r>
                            <w:r w:rsidRPr="00E32891">
                              <w:rPr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. Juni</w:t>
                            </w:r>
                            <w:r>
                              <w:rPr>
                                <w:color w:val="auto"/>
                                <w:sz w:val="24"/>
                                <w:szCs w:val="24"/>
                              </w:rPr>
                              <w:t>, 17.30 Uhr Vorprobe</w:t>
                            </w:r>
                            <w:r w:rsidR="006E217C">
                              <w:rPr>
                                <w:color w:val="auto"/>
                                <w:sz w:val="24"/>
                                <w:szCs w:val="24"/>
                              </w:rPr>
                              <w:t>, 19 Uhr Auftritt</w:t>
                            </w:r>
                          </w:p>
                          <w:p w14:paraId="4F106623" w14:textId="77777777" w:rsidR="007E1C98" w:rsidRDefault="007E1C98" w:rsidP="003C12C7">
                            <w:pPr>
                              <w:pStyle w:val="-RckseiteFliesstex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A6813" id="_x0000_s1031" type="#_x0000_t202" style="position:absolute;margin-left:484.5pt;margin-top:99.25pt;width:311.8pt;height:481.9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" stroked="f">
                <v:textbox>
                  <w:txbxContent>
                    <w:p w14:paraId="19216CCE" w14:textId="77777777" w:rsidR="00D20847" w:rsidRPr="009317F6" w:rsidRDefault="00D20847" w:rsidP="00D20847">
                      <w:pPr>
                        <w:pStyle w:val="-RckseiteTitel"/>
                        <w:spacing w:line="360" w:lineRule="auto"/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color w:val="auto"/>
                          <w:sz w:val="32"/>
                          <w:szCs w:val="32"/>
                        </w:rPr>
                        <w:t>Offenes Singen</w:t>
                      </w:r>
                    </w:p>
                    <w:p w14:paraId="3257D043" w14:textId="26AD2C66" w:rsidR="00D20847" w:rsidRPr="00117FDB" w:rsidRDefault="00D20847" w:rsidP="00D20847">
                      <w:pPr>
                        <w:pStyle w:val="-RckseiteTitel"/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Freitag</w:t>
                      </w:r>
                      <w:r w:rsidRPr="00117FD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="008418EF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12</w:t>
                      </w:r>
                      <w:r w:rsidRPr="00117FD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. Juni 202</w:t>
                      </w:r>
                      <w:r w:rsidR="008418EF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6</w:t>
                      </w:r>
                      <w:r w:rsidRPr="00117FD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, 19 Uhr</w:t>
                      </w:r>
                      <w:r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Tüchelsaal</w:t>
                      </w:r>
                      <w:proofErr w:type="spellEnd"/>
                    </w:p>
                    <w:p w14:paraId="6DDD615F" w14:textId="77777777" w:rsidR="00D20847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</w:p>
                    <w:p w14:paraId="60ED5AD8" w14:textId="33068097" w:rsidR="00D20847" w:rsidRPr="00260AA6" w:rsidRDefault="009E1F5B" w:rsidP="00673558">
                      <w:pPr>
                        <w:pStyle w:val="-RckseiteTitel"/>
                        <w:jc w:val="both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 xml:space="preserve">Wir singen in Zusammenarbeit mit dem </w:t>
                      </w:r>
                      <w:proofErr w:type="spellStart"/>
                      <w:r>
                        <w:rPr>
                          <w:color w:val="auto"/>
                          <w:sz w:val="24"/>
                          <w:szCs w:val="24"/>
                        </w:rPr>
                        <w:t>Rütnerchor</w:t>
                      </w:r>
                      <w:proofErr w:type="spellEnd"/>
                      <w:r>
                        <w:rPr>
                          <w:color w:val="auto"/>
                          <w:sz w:val="24"/>
                          <w:szCs w:val="24"/>
                        </w:rPr>
                        <w:t xml:space="preserve"> fröhliche Lieder zum Thema «Strand, Karibik», also Lieder, die vom Meer handeln oder Ferienstimmung verbreiten. Wir freuen uns über die Zusammenarbeit mit dem </w:t>
                      </w:r>
                      <w:proofErr w:type="spellStart"/>
                      <w:r>
                        <w:rPr>
                          <w:color w:val="auto"/>
                          <w:sz w:val="24"/>
                          <w:szCs w:val="24"/>
                        </w:rPr>
                        <w:t>Rütnerchor</w:t>
                      </w:r>
                      <w:proofErr w:type="spellEnd"/>
                      <w:r>
                        <w:rPr>
                          <w:color w:val="auto"/>
                          <w:sz w:val="24"/>
                          <w:szCs w:val="24"/>
                        </w:rPr>
                        <w:t xml:space="preserve">. Bei schönem Wetter singen wir draussen vor dem </w:t>
                      </w:r>
                      <w:proofErr w:type="spellStart"/>
                      <w:r>
                        <w:rPr>
                          <w:color w:val="auto"/>
                          <w:sz w:val="24"/>
                          <w:szCs w:val="24"/>
                        </w:rPr>
                        <w:t>Tüchelsaal</w:t>
                      </w:r>
                      <w:proofErr w:type="spellEnd"/>
                      <w:r>
                        <w:rPr>
                          <w:color w:val="auto"/>
                          <w:sz w:val="24"/>
                          <w:szCs w:val="24"/>
                        </w:rPr>
                        <w:t xml:space="preserve">, bei schlechtem Wetter drinnen im </w:t>
                      </w:r>
                      <w:proofErr w:type="spellStart"/>
                      <w:r>
                        <w:rPr>
                          <w:color w:val="auto"/>
                          <w:sz w:val="24"/>
                          <w:szCs w:val="24"/>
                        </w:rPr>
                        <w:t>Tüchelsaal</w:t>
                      </w:r>
                      <w:proofErr w:type="spellEnd"/>
                      <w:r>
                        <w:rPr>
                          <w:color w:val="auto"/>
                          <w:sz w:val="24"/>
                          <w:szCs w:val="24"/>
                        </w:rPr>
                        <w:t>. Ein Instrumentalensemble begleitet uns.</w:t>
                      </w:r>
                    </w:p>
                    <w:p w14:paraId="64265731" w14:textId="77777777" w:rsidR="009E1F5B" w:rsidRDefault="009E1F5B" w:rsidP="00D20847">
                      <w:pPr>
                        <w:pStyle w:val="-RckseiteTitel"/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</w:pPr>
                    </w:p>
                    <w:p w14:paraId="2C5EAD7A" w14:textId="62835A26" w:rsidR="00D20847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  <w:r w:rsidRPr="00055F98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Leitung:</w:t>
                      </w:r>
                      <w:r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 Andreas Zwingli</w:t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>, Kantor und Organist</w:t>
                      </w:r>
                    </w:p>
                    <w:p w14:paraId="4731EA86" w14:textId="7504AC2F" w:rsidR="00D20847" w:rsidRDefault="0094551E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ab/>
                        <w:t xml:space="preserve">   Guido S</w:t>
                      </w:r>
                      <w:r w:rsidR="006E217C">
                        <w:rPr>
                          <w:color w:val="auto"/>
                          <w:sz w:val="24"/>
                          <w:szCs w:val="24"/>
                        </w:rPr>
                        <w:t>taubli</w:t>
                      </w:r>
                      <w:r w:rsidR="002E5E06">
                        <w:rPr>
                          <w:color w:val="auto"/>
                          <w:sz w:val="24"/>
                          <w:szCs w:val="24"/>
                        </w:rPr>
                        <w:t>, Chorleiter</w:t>
                      </w:r>
                    </w:p>
                    <w:p w14:paraId="60FF0246" w14:textId="77777777" w:rsidR="00D20847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  <w:r w:rsidRPr="00055F98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Anmeldung an: </w:t>
                      </w:r>
                      <w:hyperlink r:id="rId15" w:history="1">
                        <w:r w:rsidRPr="003621F9">
                          <w:rPr>
                            <w:rStyle w:val="Hyperlink"/>
                            <w:sz w:val="24"/>
                            <w:szCs w:val="24"/>
                          </w:rPr>
                          <w:t>andreas.zwingli@refrueti.ch</w:t>
                        </w:r>
                      </w:hyperlink>
                      <w:r>
                        <w:rPr>
                          <w:color w:val="auto"/>
                          <w:sz w:val="24"/>
                          <w:szCs w:val="24"/>
                        </w:rPr>
                        <w:t xml:space="preserve"> oder </w:t>
                      </w:r>
                    </w:p>
                    <w:p w14:paraId="32073157" w14:textId="77777777" w:rsidR="00D20847" w:rsidRPr="00260AA6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>telefonisch unter 079 219 98 02</w:t>
                      </w:r>
                    </w:p>
                    <w:p w14:paraId="58FC9E63" w14:textId="77777777" w:rsidR="00D20847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</w:p>
                    <w:p w14:paraId="6E551640" w14:textId="77777777" w:rsidR="00D20847" w:rsidRPr="00260AA6" w:rsidRDefault="00D20847" w:rsidP="00D20847">
                      <w:pPr>
                        <w:pStyle w:val="-RckseiteTitel"/>
                        <w:rPr>
                          <w:color w:val="auto"/>
                          <w:sz w:val="24"/>
                          <w:szCs w:val="24"/>
                        </w:rPr>
                      </w:pPr>
                    </w:p>
                    <w:p w14:paraId="514390BB" w14:textId="77777777" w:rsidR="00D20847" w:rsidRPr="00260AA6" w:rsidRDefault="00D20847" w:rsidP="00D20847">
                      <w:pPr>
                        <w:pStyle w:val="-RckseiteTitel"/>
                        <w:spacing w:line="480" w:lineRule="auto"/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</w:pPr>
                      <w:r w:rsidRPr="00260AA6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Die Proben finden statt:</w:t>
                      </w:r>
                    </w:p>
                    <w:p w14:paraId="28143CF6" w14:textId="16A24C73" w:rsidR="00D20847" w:rsidRDefault="00D20847" w:rsidP="00D20847">
                      <w:pPr>
                        <w:pStyle w:val="-RckseiteTitel"/>
                        <w:spacing w:line="480" w:lineRule="auto"/>
                        <w:rPr>
                          <w:color w:val="auto"/>
                          <w:sz w:val="24"/>
                          <w:szCs w:val="24"/>
                        </w:rPr>
                      </w:pPr>
                      <w:r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Donnerstag, </w:t>
                      </w:r>
                      <w:r w:rsidR="004136BB" w:rsidRPr="004136B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7</w:t>
                      </w:r>
                      <w:r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. Mai</w:t>
                      </w:r>
                      <w:r w:rsidRPr="00260AA6">
                        <w:rPr>
                          <w:color w:val="auto"/>
                          <w:sz w:val="24"/>
                          <w:szCs w:val="24"/>
                        </w:rPr>
                        <w:t>, 19-21 Uhr</w:t>
                      </w:r>
                    </w:p>
                    <w:p w14:paraId="2B7379D7" w14:textId="7E3DF4DA" w:rsidR="00D20847" w:rsidRPr="00260AA6" w:rsidRDefault="004136BB" w:rsidP="00D20847">
                      <w:pPr>
                        <w:pStyle w:val="-RckseiteTitel"/>
                        <w:spacing w:line="480" w:lineRule="auto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>Donnerstag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Pr="004136B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21</w:t>
                      </w:r>
                      <w:r w:rsidR="00D20847" w:rsidRPr="004136B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.</w:t>
                      </w:r>
                      <w:r w:rsidR="00D20847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 Mai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>, 19-21 Uhr</w:t>
                      </w:r>
                    </w:p>
                    <w:p w14:paraId="08160A18" w14:textId="4C1E28F2" w:rsidR="00D20847" w:rsidRPr="00260AA6" w:rsidRDefault="004136BB" w:rsidP="00D20847">
                      <w:pPr>
                        <w:pStyle w:val="-RckseiteTitel"/>
                        <w:spacing w:line="480" w:lineRule="auto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>Samstag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30</w:t>
                      </w:r>
                      <w:r w:rsidR="00D20847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. Mai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 w:rsidR="00D20847">
                        <w:rPr>
                          <w:color w:val="auto"/>
                          <w:sz w:val="24"/>
                          <w:szCs w:val="24"/>
                        </w:rPr>
                        <w:t>1</w:t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>3</w:t>
                      </w:r>
                      <w:r w:rsidR="00D20847">
                        <w:rPr>
                          <w:color w:val="auto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>15</w:t>
                      </w:r>
                      <w:r w:rsidR="00D20847" w:rsidRPr="00260AA6">
                        <w:rPr>
                          <w:color w:val="auto"/>
                          <w:sz w:val="24"/>
                          <w:szCs w:val="24"/>
                        </w:rPr>
                        <w:t xml:space="preserve"> Uhr</w:t>
                      </w:r>
                    </w:p>
                    <w:p w14:paraId="508DFE27" w14:textId="5A2AB898" w:rsidR="00D20847" w:rsidRDefault="004136BB" w:rsidP="00D20847">
                      <w:pPr>
                        <w:pStyle w:val="-RckseiteTitel"/>
                        <w:spacing w:line="480" w:lineRule="auto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>Donnerstag</w:t>
                      </w:r>
                      <w:r w:rsidR="00D20847" w:rsidRPr="006F3C8D">
                        <w:rPr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4</w:t>
                      </w:r>
                      <w:r w:rsidR="00D20847" w:rsidRPr="006F3C8D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Juni</w:t>
                      </w:r>
                      <w:r w:rsidR="00D20847" w:rsidRPr="006F3C8D">
                        <w:rPr>
                          <w:color w:val="auto"/>
                          <w:sz w:val="24"/>
                          <w:szCs w:val="24"/>
                        </w:rPr>
                        <w:t>, 1</w:t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>9</w:t>
                      </w:r>
                      <w:r w:rsidR="00D20847" w:rsidRPr="006F3C8D">
                        <w:rPr>
                          <w:color w:val="auto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>21</w:t>
                      </w:r>
                      <w:r w:rsidR="00D20847" w:rsidRPr="006F3C8D">
                        <w:rPr>
                          <w:color w:val="auto"/>
                          <w:sz w:val="24"/>
                          <w:szCs w:val="24"/>
                        </w:rPr>
                        <w:t xml:space="preserve"> Uhr</w:t>
                      </w:r>
                    </w:p>
                    <w:p w14:paraId="725C0A49" w14:textId="005F2662" w:rsidR="00D20847" w:rsidRDefault="004136BB" w:rsidP="00D20847">
                      <w:pPr>
                        <w:pStyle w:val="-RckseiteTitel"/>
                        <w:spacing w:line="480" w:lineRule="auto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>Dienstag</w:t>
                      </w:r>
                      <w:r w:rsidR="00D20847">
                        <w:rPr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9</w:t>
                      </w:r>
                      <w:r w:rsidR="00D20847" w:rsidRPr="00D85637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 Juni</w:t>
                      </w:r>
                      <w:r w:rsidR="00D20847">
                        <w:rPr>
                          <w:color w:val="auto"/>
                          <w:sz w:val="24"/>
                          <w:szCs w:val="24"/>
                        </w:rPr>
                        <w:t>, 19</w:t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>.30</w:t>
                      </w:r>
                      <w:r w:rsidR="00D20847">
                        <w:rPr>
                          <w:color w:val="auto"/>
                          <w:sz w:val="24"/>
                          <w:szCs w:val="24"/>
                        </w:rPr>
                        <w:t>-21</w:t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>.30</w:t>
                      </w:r>
                      <w:r w:rsidR="00D20847">
                        <w:rPr>
                          <w:color w:val="auto"/>
                          <w:sz w:val="24"/>
                          <w:szCs w:val="24"/>
                        </w:rPr>
                        <w:t xml:space="preserve"> Uhr</w:t>
                      </w:r>
                      <w:r w:rsidR="006E217C">
                        <w:rPr>
                          <w:color w:val="auto"/>
                          <w:sz w:val="24"/>
                          <w:szCs w:val="24"/>
                        </w:rPr>
                        <w:t xml:space="preserve"> Singsaal Schanz</w:t>
                      </w:r>
                    </w:p>
                    <w:p w14:paraId="500396D8" w14:textId="6BADEF36" w:rsidR="00D20847" w:rsidRPr="00260AA6" w:rsidRDefault="00D20847" w:rsidP="00D20847">
                      <w:pPr>
                        <w:pStyle w:val="-RckseiteTitel"/>
                        <w:spacing w:line="480" w:lineRule="auto"/>
                        <w:rPr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color w:val="auto"/>
                          <w:sz w:val="24"/>
                          <w:szCs w:val="24"/>
                        </w:rPr>
                        <w:t xml:space="preserve">Freitag, </w:t>
                      </w:r>
                      <w:r w:rsidR="004136BB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12</w:t>
                      </w:r>
                      <w:r w:rsidRPr="00E32891">
                        <w:rPr>
                          <w:b/>
                          <w:bCs/>
                          <w:color w:val="auto"/>
                          <w:sz w:val="24"/>
                          <w:szCs w:val="24"/>
                        </w:rPr>
                        <w:t>. Juni</w:t>
                      </w:r>
                      <w:r>
                        <w:rPr>
                          <w:color w:val="auto"/>
                          <w:sz w:val="24"/>
                          <w:szCs w:val="24"/>
                        </w:rPr>
                        <w:t>, 17.30 Uhr Vorprobe</w:t>
                      </w:r>
                      <w:r w:rsidR="006E217C">
                        <w:rPr>
                          <w:color w:val="auto"/>
                          <w:sz w:val="24"/>
                          <w:szCs w:val="24"/>
                        </w:rPr>
                        <w:t>, 19 Uhr Auftritt</w:t>
                      </w:r>
                    </w:p>
                    <w:p w14:paraId="4F106623" w14:textId="77777777" w:rsidR="007E1C98" w:rsidRDefault="007E1C98" w:rsidP="003C12C7">
                      <w:pPr>
                        <w:pStyle w:val="-RckseiteFliesstext"/>
                      </w:pP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</w:p>
    <w:sectPr w:rsidR="00D00CDB" w:rsidRPr="00D755F5" w:rsidSect="0087796D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6840" w:h="11907" w:orient="landscape" w:code="9"/>
      <w:pgMar w:top="2410" w:right="1134" w:bottom="284" w:left="1134" w:header="709" w:footer="0" w:gutter="0"/>
      <w:cols w:num="2" w:space="158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662598" w14:textId="77777777" w:rsidR="00BC6A1F" w:rsidRDefault="00BC6A1F" w:rsidP="00606861">
      <w:pPr>
        <w:spacing w:after="0" w:line="240" w:lineRule="auto"/>
      </w:pPr>
      <w:r>
        <w:separator/>
      </w:r>
    </w:p>
  </w:endnote>
  <w:endnote w:type="continuationSeparator" w:id="0">
    <w:p w14:paraId="1E34AB9F" w14:textId="77777777" w:rsidR="00BC6A1F" w:rsidRDefault="00BC6A1F" w:rsidP="006068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539AA6" w14:textId="77777777" w:rsidR="00E56F62" w:rsidRDefault="00E56F62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CCA131" w14:textId="77777777" w:rsidR="00E56F62" w:rsidRDefault="00E56F62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9F2926" w14:textId="77777777" w:rsidR="00E56F62" w:rsidRDefault="00E56F62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B75BB3" w14:textId="77777777" w:rsidR="00BC6A1F" w:rsidRDefault="00BC6A1F" w:rsidP="00606861">
      <w:pPr>
        <w:spacing w:after="0" w:line="240" w:lineRule="auto"/>
      </w:pPr>
      <w:r>
        <w:separator/>
      </w:r>
    </w:p>
  </w:footnote>
  <w:footnote w:type="continuationSeparator" w:id="0">
    <w:p w14:paraId="69BD3D5B" w14:textId="77777777" w:rsidR="00BC6A1F" w:rsidRDefault="00BC6A1F" w:rsidP="0060686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4FE13F" w14:textId="77777777" w:rsidR="00E56F62" w:rsidRDefault="00E56F62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13EB9F" w14:textId="77777777" w:rsidR="00E474AF" w:rsidRDefault="00137E7D" w:rsidP="00FE769F">
    <w:pPr>
      <w:tabs>
        <w:tab w:val="right" w:pos="7797"/>
      </w:tabs>
    </w:pPr>
    <w:r w:rsidRPr="00137E7D">
      <w:rPr>
        <w:noProof/>
      </w:rPr>
      <w:drawing>
        <wp:anchor distT="0" distB="0" distL="114300" distR="114300" simplePos="0" relativeHeight="251666432" behindDoc="0" locked="0" layoutInCell="1" allowOverlap="1" wp14:anchorId="3F2CF064" wp14:editId="3A0F1561">
          <wp:simplePos x="0" y="0"/>
          <wp:positionH relativeFrom="page">
            <wp:posOffset>323850</wp:posOffset>
          </wp:positionH>
          <wp:positionV relativeFrom="page">
            <wp:posOffset>323850</wp:posOffset>
          </wp:positionV>
          <wp:extent cx="1026000" cy="525600"/>
          <wp:effectExtent l="0" t="0" r="3175" b="8255"/>
          <wp:wrapNone/>
          <wp:docPr id="24" name="Bild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Wortmarke_Oberwinterthur_RGB_600dpi"/>
                  <pic:cNvPicPr>
                    <a:picLocks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026000" cy="5256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3555B5" w14:textId="77777777" w:rsidR="005C270C" w:rsidRDefault="003277E9">
    <w:pPr>
      <w:pStyle w:val="Kopfzeile"/>
    </w:pPr>
    <w:r>
      <w:rPr>
        <w:noProof/>
        <w:lang w:val="de-CH" w:eastAsia="de-CH"/>
      </w:rPr>
      <w:drawing>
        <wp:anchor distT="0" distB="0" distL="114300" distR="114300" simplePos="0" relativeHeight="251659776" behindDoc="0" locked="0" layoutInCell="1" allowOverlap="1" wp14:anchorId="6FB3F70A" wp14:editId="66191B70">
          <wp:simplePos x="0" y="0"/>
          <wp:positionH relativeFrom="page">
            <wp:posOffset>5670550</wp:posOffset>
          </wp:positionH>
          <wp:positionV relativeFrom="page">
            <wp:posOffset>323850</wp:posOffset>
          </wp:positionV>
          <wp:extent cx="1029600" cy="525600"/>
          <wp:effectExtent l="0" t="0" r="0" b="8255"/>
          <wp:wrapNone/>
          <wp:docPr id="17" name="Bild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Wortmarke_Oberwinterthur_RGB_600dpi"/>
                  <pic:cNvPicPr>
                    <a:picLocks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1029600" cy="5256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0"/>
    <w:multiLevelType w:val="singleLevel"/>
    <w:tmpl w:val="0DD4C75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ABA432B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85F6BBB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5270EA0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070466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2133862273">
    <w:abstractNumId w:val="4"/>
  </w:num>
  <w:num w:numId="2" w16cid:durableId="140587569">
    <w:abstractNumId w:val="3"/>
  </w:num>
  <w:num w:numId="3" w16cid:durableId="1583641675">
    <w:abstractNumId w:val="2"/>
  </w:num>
  <w:num w:numId="4" w16cid:durableId="1802729968">
    <w:abstractNumId w:val="1"/>
  </w:num>
  <w:num w:numId="5" w16cid:durableId="19579107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57"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20"/>
  <w:autoHyphenation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0" style="mso-wrap-style:none;mso-width-percent:400;mso-width-relative:margin;mso-height-relative:margin" fillcolor="white" stroke="f">
      <v:fill color="white"/>
      <v:stroke on="f"/>
      <v:textbox inset="0,0,0,0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485"/>
    <w:rsid w:val="000469FB"/>
    <w:rsid w:val="00052B44"/>
    <w:rsid w:val="00057CB7"/>
    <w:rsid w:val="00070B2D"/>
    <w:rsid w:val="00071340"/>
    <w:rsid w:val="000B4D7D"/>
    <w:rsid w:val="000B630B"/>
    <w:rsid w:val="00107BA8"/>
    <w:rsid w:val="00137E7D"/>
    <w:rsid w:val="001447C6"/>
    <w:rsid w:val="00177787"/>
    <w:rsid w:val="00182670"/>
    <w:rsid w:val="00190314"/>
    <w:rsid w:val="001925B9"/>
    <w:rsid w:val="00197D0C"/>
    <w:rsid w:val="001A0718"/>
    <w:rsid w:val="001A5E91"/>
    <w:rsid w:val="001F0D3C"/>
    <w:rsid w:val="002054C8"/>
    <w:rsid w:val="002119E7"/>
    <w:rsid w:val="002B54DC"/>
    <w:rsid w:val="002E2B6E"/>
    <w:rsid w:val="002E5E06"/>
    <w:rsid w:val="003277E9"/>
    <w:rsid w:val="003C12C7"/>
    <w:rsid w:val="003F7FCF"/>
    <w:rsid w:val="00407B9E"/>
    <w:rsid w:val="004136BB"/>
    <w:rsid w:val="004321BA"/>
    <w:rsid w:val="00455699"/>
    <w:rsid w:val="00462D55"/>
    <w:rsid w:val="004B0E96"/>
    <w:rsid w:val="004B3F74"/>
    <w:rsid w:val="004C444A"/>
    <w:rsid w:val="004F25F6"/>
    <w:rsid w:val="005042DD"/>
    <w:rsid w:val="00511DC2"/>
    <w:rsid w:val="005266A7"/>
    <w:rsid w:val="00552F69"/>
    <w:rsid w:val="005B296E"/>
    <w:rsid w:val="005C270C"/>
    <w:rsid w:val="00606861"/>
    <w:rsid w:val="00610F42"/>
    <w:rsid w:val="00642642"/>
    <w:rsid w:val="00673558"/>
    <w:rsid w:val="00696BF5"/>
    <w:rsid w:val="006A56A7"/>
    <w:rsid w:val="006B1021"/>
    <w:rsid w:val="006C4247"/>
    <w:rsid w:val="006D5185"/>
    <w:rsid w:val="006E217C"/>
    <w:rsid w:val="006F151F"/>
    <w:rsid w:val="006F25F4"/>
    <w:rsid w:val="00712343"/>
    <w:rsid w:val="00714810"/>
    <w:rsid w:val="007168E0"/>
    <w:rsid w:val="00742182"/>
    <w:rsid w:val="0074557E"/>
    <w:rsid w:val="007E1C98"/>
    <w:rsid w:val="007F1568"/>
    <w:rsid w:val="008043FD"/>
    <w:rsid w:val="0081492A"/>
    <w:rsid w:val="008418EF"/>
    <w:rsid w:val="00852D8B"/>
    <w:rsid w:val="00874116"/>
    <w:rsid w:val="0087796D"/>
    <w:rsid w:val="008A265E"/>
    <w:rsid w:val="008E6ABB"/>
    <w:rsid w:val="009422DC"/>
    <w:rsid w:val="009433D6"/>
    <w:rsid w:val="00944FDF"/>
    <w:rsid w:val="0094551E"/>
    <w:rsid w:val="00991F1F"/>
    <w:rsid w:val="009946BD"/>
    <w:rsid w:val="009E1F5B"/>
    <w:rsid w:val="009F73C1"/>
    <w:rsid w:val="00A0211D"/>
    <w:rsid w:val="00A60AD6"/>
    <w:rsid w:val="00A650A0"/>
    <w:rsid w:val="00AB08D1"/>
    <w:rsid w:val="00AC473A"/>
    <w:rsid w:val="00AD45C9"/>
    <w:rsid w:val="00AF1AE1"/>
    <w:rsid w:val="00B2251A"/>
    <w:rsid w:val="00B25A12"/>
    <w:rsid w:val="00BC5733"/>
    <w:rsid w:val="00BC6A1F"/>
    <w:rsid w:val="00BE4547"/>
    <w:rsid w:val="00C32214"/>
    <w:rsid w:val="00C37A7A"/>
    <w:rsid w:val="00C66485"/>
    <w:rsid w:val="00CA4B33"/>
    <w:rsid w:val="00CA745C"/>
    <w:rsid w:val="00CB6B94"/>
    <w:rsid w:val="00CD21BC"/>
    <w:rsid w:val="00CE31EB"/>
    <w:rsid w:val="00CE696B"/>
    <w:rsid w:val="00CF0229"/>
    <w:rsid w:val="00CF7631"/>
    <w:rsid w:val="00D00CDB"/>
    <w:rsid w:val="00D11A79"/>
    <w:rsid w:val="00D179F6"/>
    <w:rsid w:val="00D20847"/>
    <w:rsid w:val="00D47F25"/>
    <w:rsid w:val="00D755F5"/>
    <w:rsid w:val="00D8146B"/>
    <w:rsid w:val="00D869A2"/>
    <w:rsid w:val="00DC0B61"/>
    <w:rsid w:val="00DF4470"/>
    <w:rsid w:val="00E474AF"/>
    <w:rsid w:val="00E56F62"/>
    <w:rsid w:val="00E610C0"/>
    <w:rsid w:val="00E753BF"/>
    <w:rsid w:val="00E96821"/>
    <w:rsid w:val="00ED0A45"/>
    <w:rsid w:val="00F0224E"/>
    <w:rsid w:val="00F04959"/>
    <w:rsid w:val="00F12D36"/>
    <w:rsid w:val="00F41F4A"/>
    <w:rsid w:val="00F54A7E"/>
    <w:rsid w:val="00F80141"/>
    <w:rsid w:val="00F8447C"/>
    <w:rsid w:val="00FD2787"/>
    <w:rsid w:val="00FE5F5F"/>
    <w:rsid w:val="00FE76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 style="mso-wrap-style:none;mso-width-percent:400;mso-width-relative:margin;mso-height-relative:margin" fillcolor="white" stroke="f">
      <v:fill color="white"/>
      <v:stroke on="f"/>
      <v:textbox inset="0,0,0,0"/>
    </o:shapedefaults>
    <o:shapelayout v:ext="edit">
      <o:idmap v:ext="edit" data="2"/>
    </o:shapelayout>
  </w:shapeDefaults>
  <w:decimalSymbol w:val="."/>
  <w:listSeparator w:val=";"/>
  <w14:docId w14:val="257AD1AA"/>
  <w15:docId w15:val="{A84CF2A2-EEE5-4B6C-AE5B-086399C927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de-CH" w:eastAsia="de-CH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rsid w:val="00E96821"/>
    <w:pPr>
      <w:spacing w:after="200" w:line="276" w:lineRule="auto"/>
    </w:pPr>
    <w:rPr>
      <w:sz w:val="22"/>
      <w:szCs w:val="22"/>
      <w:lang w:val="en-US" w:eastAsia="en-US"/>
    </w:rPr>
  </w:style>
  <w:style w:type="paragraph" w:styleId="berschrift1">
    <w:name w:val="heading 1"/>
    <w:basedOn w:val="Standard"/>
    <w:next w:val="Standard"/>
    <w:link w:val="berschrift1Zchn"/>
    <w:uiPriority w:val="9"/>
    <w:rsid w:val="00B25A12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-FrontTitelfett">
    <w:name w:val="- Front Titel fett"/>
    <w:basedOn w:val="-FrontTitel"/>
    <w:rsid w:val="00E96821"/>
    <w:rPr>
      <w:b/>
    </w:rPr>
  </w:style>
  <w:style w:type="paragraph" w:customStyle="1" w:styleId="-RcksteiteTitelfett">
    <w:name w:val="- Rücksteite Titel fett"/>
    <w:basedOn w:val="Standard"/>
    <w:rsid w:val="000B630B"/>
    <w:pPr>
      <w:spacing w:after="0" w:line="240" w:lineRule="auto"/>
      <w:ind w:left="-57" w:right="57"/>
      <w:contextualSpacing/>
    </w:pPr>
    <w:rPr>
      <w:rFonts w:ascii="Arial" w:hAnsi="Arial" w:cs="Arial"/>
      <w:b/>
      <w:color w:val="0079BC"/>
      <w:sz w:val="60"/>
      <w:szCs w:val="60"/>
      <w:lang w:val="de-CH"/>
    </w:rPr>
  </w:style>
  <w:style w:type="paragraph" w:customStyle="1" w:styleId="-RckseiteTitel">
    <w:name w:val="- Rückseite Titel"/>
    <w:basedOn w:val="-RcksteiteTitelfett"/>
    <w:rsid w:val="000B630B"/>
    <w:rPr>
      <w:b w:val="0"/>
    </w:rPr>
  </w:style>
  <w:style w:type="paragraph" w:customStyle="1" w:styleId="-RckseiteUntertitel">
    <w:name w:val="- Rückseite Untertitel"/>
    <w:basedOn w:val="Standard"/>
    <w:rsid w:val="003C12C7"/>
    <w:pPr>
      <w:spacing w:before="360" w:after="60" w:line="240" w:lineRule="auto"/>
      <w:ind w:left="-57" w:right="57"/>
      <w:contextualSpacing/>
    </w:pPr>
    <w:rPr>
      <w:rFonts w:ascii="Arial" w:hAnsi="Arial" w:cs="Arial"/>
      <w:color w:val="0079BC"/>
      <w:sz w:val="32"/>
      <w:szCs w:val="32"/>
      <w:lang w:val="de-CH"/>
    </w:rPr>
  </w:style>
  <w:style w:type="paragraph" w:customStyle="1" w:styleId="-RckseiteFliesstext">
    <w:name w:val="- Rückseite Fliesstext"/>
    <w:basedOn w:val="Standard"/>
    <w:rsid w:val="008043FD"/>
    <w:pPr>
      <w:spacing w:line="240" w:lineRule="exact"/>
      <w:ind w:left="-57" w:right="57"/>
      <w:jc w:val="both"/>
    </w:pPr>
    <w:rPr>
      <w:rFonts w:ascii="Arial" w:hAnsi="Arial" w:cs="Arial"/>
      <w:sz w:val="20"/>
      <w:szCs w:val="20"/>
      <w:lang w:val="de-CH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556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455699"/>
    <w:rPr>
      <w:rFonts w:ascii="Tahoma" w:hAnsi="Tahoma" w:cs="Tahoma"/>
      <w:sz w:val="16"/>
      <w:szCs w:val="16"/>
    </w:rPr>
  </w:style>
  <w:style w:type="paragraph" w:customStyle="1" w:styleId="-FrontTitel">
    <w:name w:val="- Front Titel"/>
    <w:basedOn w:val="Standard"/>
    <w:next w:val="-FrontTitelfett"/>
    <w:qFormat/>
    <w:rsid w:val="000B630B"/>
    <w:pPr>
      <w:tabs>
        <w:tab w:val="left" w:pos="-709"/>
      </w:tabs>
      <w:spacing w:line="240" w:lineRule="auto"/>
      <w:contextualSpacing/>
    </w:pPr>
    <w:rPr>
      <w:rFonts w:ascii="Arial" w:hAnsi="Arial" w:cs="Arial"/>
      <w:color w:val="FFFFFF"/>
      <w:sz w:val="56"/>
      <w:szCs w:val="56"/>
      <w:lang w:val="de-CH"/>
    </w:rPr>
  </w:style>
  <w:style w:type="paragraph" w:customStyle="1" w:styleId="-FrontUntertitel">
    <w:name w:val="- Front Untertitel"/>
    <w:basedOn w:val="Standard"/>
    <w:qFormat/>
    <w:rsid w:val="000B630B"/>
    <w:pPr>
      <w:tabs>
        <w:tab w:val="left" w:pos="-709"/>
      </w:tabs>
      <w:contextualSpacing/>
    </w:pPr>
    <w:rPr>
      <w:rFonts w:ascii="Arial" w:hAnsi="Arial" w:cs="Arial"/>
      <w:color w:val="FFFFFF"/>
      <w:sz w:val="28"/>
      <w:szCs w:val="28"/>
      <w:lang w:val="de-CH"/>
    </w:rPr>
  </w:style>
  <w:style w:type="paragraph" w:customStyle="1" w:styleId="-FrontKurzinfo">
    <w:name w:val="- Front Kurzinfo"/>
    <w:basedOn w:val="Standard"/>
    <w:qFormat/>
    <w:rsid w:val="000B630B"/>
    <w:pPr>
      <w:tabs>
        <w:tab w:val="left" w:pos="-709"/>
      </w:tabs>
      <w:contextualSpacing/>
    </w:pPr>
    <w:rPr>
      <w:rFonts w:ascii="Arial" w:hAnsi="Arial" w:cs="Arial"/>
      <w:color w:val="FFFFFF"/>
      <w:sz w:val="20"/>
      <w:szCs w:val="20"/>
      <w:lang w:val="de-CH"/>
    </w:rPr>
  </w:style>
  <w:style w:type="character" w:customStyle="1" w:styleId="berschrift1Zchn">
    <w:name w:val="Überschrift 1 Zchn"/>
    <w:link w:val="berschrift1"/>
    <w:uiPriority w:val="9"/>
    <w:rsid w:val="00B25A12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Kopfzeile">
    <w:name w:val="header"/>
    <w:basedOn w:val="Standard"/>
    <w:link w:val="KopfzeileZchn"/>
    <w:uiPriority w:val="99"/>
    <w:unhideWhenUsed/>
    <w:rsid w:val="009422DC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rsid w:val="009422DC"/>
    <w:rPr>
      <w:sz w:val="22"/>
      <w:szCs w:val="22"/>
    </w:rPr>
  </w:style>
  <w:style w:type="paragraph" w:styleId="Fuzeile">
    <w:name w:val="footer"/>
    <w:basedOn w:val="Standard"/>
    <w:link w:val="FuzeileZchn"/>
    <w:uiPriority w:val="99"/>
    <w:unhideWhenUsed/>
    <w:rsid w:val="009422DC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9422DC"/>
    <w:rPr>
      <w:sz w:val="22"/>
      <w:szCs w:val="22"/>
    </w:rPr>
  </w:style>
  <w:style w:type="character" w:styleId="Hyperlink">
    <w:name w:val="Hyperlink"/>
    <w:basedOn w:val="Absatz-Standardschriftart"/>
    <w:uiPriority w:val="99"/>
    <w:unhideWhenUsed/>
    <w:rsid w:val="00D20847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6F25F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ndreas.zwingli@refrueti.ch" TargetMode="External"/><Relationship Id="rId13" Type="http://schemas.openxmlformats.org/officeDocument/2006/relationships/hyperlink" Target="mailto:andreas.zwingli@refrueti.ch" TargetMode="External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hyperlink" Target="mailto:andreas.zwingli@refrueti.ch" TargetMode="External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hyperlink" Target="mailto:andreas.zwingli@refrueti.ch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yperlink" Target="mailto:andreas.zwingli@refrueti.ch" TargetMode="External"/><Relationship Id="rId14" Type="http://schemas.openxmlformats.org/officeDocument/2006/relationships/hyperlink" Target="mailto:andreas.zwingli@refrueti.ch" TargetMode="External"/><Relationship Id="rId22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41763\AppData\Local\Microsoft\Windows\INetCache\Content.Outlook\S8DFSEFS\Flyer_A5_vierseitig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C:\Users\41763\AppData\Local\Microsoft\Windows\INetCache\Content.Outlook\S8DFSEFS\Flyer_A5_vierseitig.dotx</Template>
  <TotalTime>0</TotalTime>
  <Pages>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41763252115</dc:creator>
  <cp:keywords/>
  <dc:description/>
  <cp:lastModifiedBy>Andreas Zwingli</cp:lastModifiedBy>
  <cp:revision>5</cp:revision>
  <cp:lastPrinted>2026-01-19T10:54:00Z</cp:lastPrinted>
  <dcterms:created xsi:type="dcterms:W3CDTF">2026-01-12T21:28:00Z</dcterms:created>
  <dcterms:modified xsi:type="dcterms:W3CDTF">2026-01-19T10:57:00Z</dcterms:modified>
</cp:coreProperties>
</file>